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D87B" w14:textId="54E7BBEE" w:rsidR="00F82BC3" w:rsidRDefault="00F82BC3" w:rsidP="00F82BC3">
      <w:pPr>
        <w:jc w:val="center"/>
        <w:rPr>
          <w:b/>
          <w:bCs/>
          <w:sz w:val="28"/>
          <w:szCs w:val="28"/>
          <w:u w:val="single"/>
        </w:rPr>
      </w:pPr>
      <w:r w:rsidRPr="00174319">
        <w:rPr>
          <w:b/>
          <w:bCs/>
          <w:sz w:val="28"/>
          <w:szCs w:val="28"/>
          <w:u w:val="single"/>
        </w:rPr>
        <w:t>Agenda</w:t>
      </w:r>
    </w:p>
    <w:p w14:paraId="73C13D99" w14:textId="77777777" w:rsidR="004D65E4" w:rsidRPr="001412F0" w:rsidRDefault="005D3168" w:rsidP="004D65E4">
      <w:pPr>
        <w:jc w:val="center"/>
        <w:rPr>
          <w:b/>
          <w:bCs/>
          <w:sz w:val="28"/>
          <w:szCs w:val="28"/>
        </w:rPr>
      </w:pPr>
      <w:hyperlink r:id="rId11" w:history="1">
        <w:r w:rsidR="004D65E4" w:rsidRPr="001412F0">
          <w:rPr>
            <w:rStyle w:val="Hyperlink"/>
            <w:b/>
            <w:bCs/>
            <w:color w:val="006666"/>
            <w:sz w:val="28"/>
            <w:szCs w:val="28"/>
          </w:rPr>
          <w:t>Rhwydwaith</w:t>
        </w:r>
      </w:hyperlink>
      <w:r w:rsidR="004D65E4" w:rsidRPr="001412F0">
        <w:rPr>
          <w:b/>
          <w:bCs/>
          <w:sz w:val="28"/>
          <w:szCs w:val="28"/>
        </w:rPr>
        <w:t xml:space="preserve"> </w:t>
      </w:r>
      <w:hyperlink r:id="rId12" w:history="1">
        <w:r w:rsidR="004D65E4" w:rsidRPr="001412F0">
          <w:rPr>
            <w:rStyle w:val="Hyperlink"/>
            <w:b/>
            <w:bCs/>
            <w:color w:val="800080"/>
            <w:sz w:val="28"/>
            <w:szCs w:val="28"/>
          </w:rPr>
          <w:t>Network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71C38" w14:paraId="52058AF3" w14:textId="77777777" w:rsidTr="00171C38">
        <w:tc>
          <w:tcPr>
            <w:tcW w:w="2254" w:type="dxa"/>
            <w:shd w:val="clear" w:color="auto" w:fill="BFBFBF" w:themeFill="background1" w:themeFillShade="BF"/>
          </w:tcPr>
          <w:p w14:paraId="1A49B8F5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Dyddiad/ Date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19494687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Amser / Time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2B237360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Lleoliad / </w:t>
            </w:r>
            <w:r w:rsidRPr="00654E69">
              <w:rPr>
                <w:b/>
                <w:bCs/>
                <w:sz w:val="28"/>
                <w:szCs w:val="28"/>
              </w:rPr>
              <w:t xml:space="preserve">Venue 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0A0DE48C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#</w:t>
            </w:r>
          </w:p>
        </w:tc>
      </w:tr>
      <w:tr w:rsidR="00171C38" w14:paraId="4A90D4DD" w14:textId="77777777" w:rsidTr="00171C38">
        <w:tc>
          <w:tcPr>
            <w:tcW w:w="2254" w:type="dxa"/>
          </w:tcPr>
          <w:p w14:paraId="39B0800B" w14:textId="135B5A30" w:rsidR="00171C38" w:rsidRDefault="00692BB4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56AE1">
              <w:rPr>
                <w:sz w:val="28"/>
                <w:szCs w:val="28"/>
              </w:rPr>
              <w:t>5</w:t>
            </w:r>
            <w:r w:rsidR="00171C38">
              <w:rPr>
                <w:sz w:val="28"/>
                <w:szCs w:val="28"/>
              </w:rPr>
              <w:t>/0</w:t>
            </w:r>
            <w:r w:rsidR="00656AE1">
              <w:rPr>
                <w:sz w:val="28"/>
                <w:szCs w:val="28"/>
              </w:rPr>
              <w:t>8</w:t>
            </w:r>
            <w:r w:rsidR="00171C38">
              <w:rPr>
                <w:sz w:val="28"/>
                <w:szCs w:val="28"/>
              </w:rPr>
              <w:t>/2021</w:t>
            </w:r>
          </w:p>
        </w:tc>
        <w:tc>
          <w:tcPr>
            <w:tcW w:w="2254" w:type="dxa"/>
          </w:tcPr>
          <w:p w14:paraId="432CF1D3" w14:textId="262CB76C" w:rsidR="00171C38" w:rsidRDefault="00C67901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AE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:30</w:t>
            </w:r>
          </w:p>
        </w:tc>
        <w:tc>
          <w:tcPr>
            <w:tcW w:w="2254" w:type="dxa"/>
          </w:tcPr>
          <w:p w14:paraId="2E45FE99" w14:textId="77777777" w:rsidR="00171C38" w:rsidRPr="00654E69" w:rsidRDefault="00171C38" w:rsidP="003D65AA">
            <w:pPr>
              <w:jc w:val="center"/>
              <w:rPr>
                <w:rFonts w:cs="Arial"/>
                <w:color w:val="3C3C3B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Zoom</w:t>
            </w:r>
          </w:p>
        </w:tc>
        <w:tc>
          <w:tcPr>
            <w:tcW w:w="2254" w:type="dxa"/>
          </w:tcPr>
          <w:p w14:paraId="4E451058" w14:textId="30F23F5B" w:rsidR="00171C38" w:rsidRDefault="00171C38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  <w:r w:rsidR="00656AE1">
              <w:rPr>
                <w:sz w:val="28"/>
                <w:szCs w:val="28"/>
              </w:rPr>
              <w:t>2</w:t>
            </w:r>
          </w:p>
        </w:tc>
      </w:tr>
    </w:tbl>
    <w:p w14:paraId="717A6DAB" w14:textId="77777777" w:rsidR="00295558" w:rsidRDefault="00295558" w:rsidP="00F82BC3"/>
    <w:p w14:paraId="17A1DBA4" w14:textId="68A13911" w:rsidR="00295558" w:rsidRPr="00295558" w:rsidRDefault="00295558" w:rsidP="00295558">
      <w:pPr>
        <w:jc w:val="center"/>
        <w:rPr>
          <w:color w:val="006666"/>
        </w:rPr>
      </w:pPr>
      <w:r w:rsidRPr="00295558">
        <w:rPr>
          <w:color w:val="006666"/>
        </w:rPr>
        <w:t>Bydd cyfarfodydd drwy Zoom yn cael eu recordio i gefnogi gydag adrodd</w:t>
      </w:r>
      <w:r w:rsidR="00B86746">
        <w:rPr>
          <w:color w:val="006666"/>
        </w:rPr>
        <w:t>ion a</w:t>
      </w:r>
      <w:r w:rsidRPr="00295558">
        <w:rPr>
          <w:color w:val="006666"/>
        </w:rPr>
        <w:t xml:space="preserve"> </w:t>
      </w:r>
      <w:r w:rsidR="00456BFB" w:rsidRPr="00A058B6">
        <w:t>c</w:t>
      </w:r>
      <w:r w:rsidR="00B86746">
        <w:t>h</w:t>
      </w:r>
      <w:r w:rsidR="00456BFB" w:rsidRPr="00A058B6">
        <w:t>ofnodion</w:t>
      </w:r>
      <w:r w:rsidRPr="00295558">
        <w:rPr>
          <w:color w:val="006666"/>
        </w:rPr>
        <w:t xml:space="preserve"> a</w:t>
      </w:r>
      <w:r w:rsidR="00B86746">
        <w:rPr>
          <w:color w:val="006666"/>
        </w:rPr>
        <w:t xml:space="preserve">c er mwyn </w:t>
      </w:r>
      <w:r w:rsidRPr="00295558">
        <w:rPr>
          <w:color w:val="006666"/>
        </w:rPr>
        <w:t>rhannu cyflwyniadau y cytunwyd arnynt YN UNIG</w:t>
      </w:r>
      <w:r>
        <w:rPr>
          <w:color w:val="006666"/>
        </w:rPr>
        <w:t xml:space="preserve"> (</w:t>
      </w:r>
      <w:r w:rsidRPr="00295558">
        <w:rPr>
          <w:color w:val="006666"/>
        </w:rPr>
        <w:t>Oni chytunir fel arall</w:t>
      </w:r>
      <w:r>
        <w:rPr>
          <w:color w:val="006666"/>
        </w:rPr>
        <w:t>).</w:t>
      </w:r>
    </w:p>
    <w:p w14:paraId="74284793" w14:textId="57650F11" w:rsidR="00F82BC3" w:rsidRDefault="00295558" w:rsidP="00295558">
      <w:pPr>
        <w:jc w:val="center"/>
        <w:rPr>
          <w:color w:val="800080"/>
        </w:rPr>
      </w:pPr>
      <w:r w:rsidRPr="00295558">
        <w:rPr>
          <w:color w:val="800080"/>
        </w:rPr>
        <w:t>Meetings via Zoom will be recorded to support with minute reporting and sharing of agreed presentations ONLY</w:t>
      </w:r>
      <w:r>
        <w:rPr>
          <w:color w:val="800080"/>
        </w:rPr>
        <w:t xml:space="preserve"> (Unless agreed otherwise).</w:t>
      </w:r>
    </w:p>
    <w:p w14:paraId="5AFFDC03" w14:textId="77777777" w:rsidR="004D65E4" w:rsidRPr="00295558" w:rsidRDefault="004D65E4" w:rsidP="00295558">
      <w:pPr>
        <w:jc w:val="center"/>
        <w:rPr>
          <w:color w:val="8000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164"/>
        <w:gridCol w:w="3006"/>
      </w:tblGrid>
      <w:tr w:rsidR="00F82BC3" w:rsidRPr="00E573F6" w14:paraId="26C7545C" w14:textId="77777777" w:rsidTr="00F82BC3">
        <w:tc>
          <w:tcPr>
            <w:tcW w:w="846" w:type="dxa"/>
          </w:tcPr>
          <w:p w14:paraId="6F19EF21" w14:textId="002E56BA" w:rsidR="00F82BC3" w:rsidRPr="00E573F6" w:rsidRDefault="00F82BC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5164" w:type="dxa"/>
          </w:tcPr>
          <w:p w14:paraId="50F7BC46" w14:textId="77777777" w:rsidR="00F82BC3" w:rsidRPr="00E573F6" w:rsidRDefault="00F82BC3" w:rsidP="00F82B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AFEA9DD" w14:textId="36330516" w:rsidR="00F82BC3" w:rsidRPr="00E573F6" w:rsidRDefault="006F282F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Dan arweiniad / </w:t>
            </w:r>
            <w:r w:rsidR="00F82BC3" w:rsidRPr="00E573F6">
              <w:rPr>
                <w:rFonts w:cstheme="minorHAnsi"/>
                <w:sz w:val="24"/>
                <w:szCs w:val="24"/>
              </w:rPr>
              <w:t>Led by</w:t>
            </w:r>
          </w:p>
        </w:tc>
      </w:tr>
      <w:tr w:rsidR="00171C38" w:rsidRPr="00E573F6" w14:paraId="3213A2ED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21502182" w14:textId="57727A56" w:rsidR="00171C38" w:rsidRPr="00E573F6" w:rsidRDefault="00D907E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171C38" w:rsidRPr="00E573F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399DA32E" w14:textId="03C8797B" w:rsidR="00257C4A" w:rsidRPr="00E573F6" w:rsidRDefault="00257C4A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Croeso ac Ymddiheuriadau</w:t>
            </w:r>
          </w:p>
          <w:p w14:paraId="1A2232C0" w14:textId="61F9722A" w:rsidR="00171C38" w:rsidRPr="00E573F6" w:rsidRDefault="00257C4A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Welcome and Apologies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2D019DE8" w14:textId="3262599A" w:rsidR="00171C38" w:rsidRPr="00E573F6" w:rsidRDefault="0064681E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</w:tc>
      </w:tr>
      <w:tr w:rsidR="00171C38" w:rsidRPr="00E573F6" w14:paraId="52CE1B58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365E292D" w14:textId="74FAE00E" w:rsidR="00171C38" w:rsidRPr="00E573F6" w:rsidRDefault="00D907E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171C38" w:rsidRPr="00E573F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08F442B3" w14:textId="6952448C" w:rsidR="00B86746" w:rsidRPr="00E573F6" w:rsidRDefault="00B86746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Rhagarweiniad gan y mynychwyr</w:t>
            </w:r>
          </w:p>
          <w:p w14:paraId="555E7D56" w14:textId="0C8FEFEE" w:rsidR="00171C38" w:rsidRPr="00E573F6" w:rsidRDefault="00171C38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Introduction from those in attendance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24FB2BDA" w14:textId="4D88A8AD" w:rsidR="00171C38" w:rsidRPr="00E573F6" w:rsidRDefault="0064681E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All</w:t>
            </w:r>
          </w:p>
        </w:tc>
      </w:tr>
      <w:tr w:rsidR="00E573F6" w:rsidRPr="00E573F6" w14:paraId="1121D8C6" w14:textId="77777777" w:rsidTr="00255896">
        <w:tc>
          <w:tcPr>
            <w:tcW w:w="846" w:type="dxa"/>
            <w:shd w:val="clear" w:color="auto" w:fill="FFFFCC"/>
          </w:tcPr>
          <w:p w14:paraId="57BBDF26" w14:textId="14905A7E" w:rsidR="00E573F6" w:rsidRPr="00E573F6" w:rsidRDefault="00E573F6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5164" w:type="dxa"/>
            <w:shd w:val="clear" w:color="auto" w:fill="FFFFCC"/>
            <w:vAlign w:val="center"/>
          </w:tcPr>
          <w:p w14:paraId="1341F4DA" w14:textId="77777777" w:rsidR="00E573F6" w:rsidRP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Asesiad Lles </w:t>
            </w:r>
          </w:p>
          <w:p w14:paraId="5D6C8F18" w14:textId="61BC637F" w:rsidR="00E573F6" w:rsidRP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Well-being Assessment</w:t>
            </w:r>
          </w:p>
        </w:tc>
        <w:tc>
          <w:tcPr>
            <w:tcW w:w="3006" w:type="dxa"/>
            <w:shd w:val="clear" w:color="auto" w:fill="FFFFCC"/>
            <w:vAlign w:val="center"/>
          </w:tcPr>
          <w:p w14:paraId="12A22AA1" w14:textId="77777777" w:rsidR="00E573F6" w:rsidRDefault="00E573F6" w:rsidP="00D907E3">
            <w:pPr>
              <w:rPr>
                <w:rFonts w:cstheme="minorHAnsi"/>
                <w:sz w:val="24"/>
                <w:szCs w:val="24"/>
                <w:lang w:val="en-US" w:eastAsia="en-GB"/>
              </w:rPr>
            </w:pPr>
            <w:r>
              <w:rPr>
                <w:rFonts w:cstheme="minorHAnsi"/>
                <w:sz w:val="24"/>
                <w:szCs w:val="24"/>
                <w:lang w:val="en-US" w:eastAsia="en-GB"/>
              </w:rPr>
              <w:t>Jackie Dorrian</w:t>
            </w:r>
          </w:p>
          <w:p w14:paraId="28BA60D7" w14:textId="4EC9111B" w:rsidR="00E573F6" w:rsidRP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  <w:lang w:val="en-US" w:eastAsia="en-GB"/>
              </w:rPr>
              <w:t>Llinos Evans</w:t>
            </w:r>
          </w:p>
        </w:tc>
      </w:tr>
      <w:tr w:rsidR="00171C38" w:rsidRPr="00E573F6" w14:paraId="07DDC23F" w14:textId="77777777" w:rsidTr="00255896">
        <w:tc>
          <w:tcPr>
            <w:tcW w:w="846" w:type="dxa"/>
            <w:shd w:val="clear" w:color="auto" w:fill="FFFFCC"/>
          </w:tcPr>
          <w:p w14:paraId="47FBCDF1" w14:textId="055BFE12" w:rsidR="00171C38" w:rsidRPr="00E573F6" w:rsidRDefault="00D907E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E573F6" w:rsidRPr="00E573F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5164" w:type="dxa"/>
            <w:shd w:val="clear" w:color="auto" w:fill="FFFFCC"/>
            <w:vAlign w:val="center"/>
          </w:tcPr>
          <w:p w14:paraId="13DACF49" w14:textId="77777777" w:rsidR="00EA59D9" w:rsidRPr="00E573F6" w:rsidRDefault="00EA59D9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Diweddariad Covid-19 </w:t>
            </w:r>
          </w:p>
          <w:p w14:paraId="221881A0" w14:textId="6154F8D4" w:rsidR="00171C38" w:rsidRPr="00E573F6" w:rsidRDefault="00EA59D9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Covid-19 Update</w:t>
            </w:r>
          </w:p>
        </w:tc>
        <w:tc>
          <w:tcPr>
            <w:tcW w:w="3006" w:type="dxa"/>
            <w:shd w:val="clear" w:color="auto" w:fill="FFFFCC"/>
            <w:vAlign w:val="center"/>
          </w:tcPr>
          <w:p w14:paraId="1B5FF17A" w14:textId="77777777" w:rsidR="00171C38" w:rsidRPr="00E573F6" w:rsidRDefault="0064681E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  <w:p w14:paraId="2131A042" w14:textId="1A76FBE0" w:rsidR="00656AE1" w:rsidRPr="00E573F6" w:rsidRDefault="000656A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Rebecca Richards</w:t>
            </w:r>
          </w:p>
        </w:tc>
      </w:tr>
      <w:tr w:rsidR="008B4424" w:rsidRPr="00E573F6" w14:paraId="5683C4D2" w14:textId="77777777" w:rsidTr="009A6E82">
        <w:tc>
          <w:tcPr>
            <w:tcW w:w="846" w:type="dxa"/>
            <w:shd w:val="clear" w:color="auto" w:fill="F2F2F2" w:themeFill="background1" w:themeFillShade="F2"/>
          </w:tcPr>
          <w:p w14:paraId="1DCE404B" w14:textId="59959D9D" w:rsidR="008B4424" w:rsidRPr="00E573F6" w:rsidRDefault="008B4424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E573F6" w:rsidRPr="00E573F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6C6F52CE" w14:textId="77777777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Rhannu gwybodaeth / Diweddariadau</w:t>
            </w:r>
          </w:p>
          <w:p w14:paraId="0C854003" w14:textId="05C8A60C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Information share / Updates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6EF5607E" w14:textId="1AA5FBF9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All</w:t>
            </w:r>
          </w:p>
        </w:tc>
      </w:tr>
      <w:tr w:rsidR="004D65E4" w:rsidRPr="00E573F6" w14:paraId="3842E931" w14:textId="77777777" w:rsidTr="009A6E82">
        <w:tc>
          <w:tcPr>
            <w:tcW w:w="846" w:type="dxa"/>
            <w:shd w:val="clear" w:color="auto" w:fill="F2F2F2" w:themeFill="background1" w:themeFillShade="F2"/>
          </w:tcPr>
          <w:p w14:paraId="40561201" w14:textId="4DC2A407" w:rsidR="004D65E4" w:rsidRPr="00E573F6" w:rsidRDefault="004D65E4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E573F6" w:rsidRPr="00E573F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2F7B1317" w14:textId="77777777" w:rsidR="00E573F6" w:rsidRDefault="004D65E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Aelodaeth CAVS </w:t>
            </w:r>
          </w:p>
          <w:p w14:paraId="40FD9584" w14:textId="55E43967" w:rsidR="004D65E4" w:rsidRPr="00E573F6" w:rsidRDefault="004D65E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CAVS Membership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5B5DCB08" w14:textId="35143C05" w:rsidR="004D65E4" w:rsidRPr="00E573F6" w:rsidRDefault="004D65E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4D65E4" w:rsidRPr="00E573F6" w14:paraId="0C119EE1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08184E5C" w14:textId="1DED7F5C" w:rsidR="004D65E4" w:rsidRPr="00E573F6" w:rsidRDefault="004D65E4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E573F6" w:rsidRPr="00E573F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2782C856" w14:textId="6263CD55" w:rsidR="004D65E4" w:rsidRPr="00E573F6" w:rsidRDefault="004D65E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Infoengine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5F4C4576" w14:textId="6EB29B49" w:rsidR="004D65E4" w:rsidRPr="00E573F6" w:rsidRDefault="004D65E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E573F6" w:rsidRPr="00E573F6" w14:paraId="62D5F920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15CC7967" w14:textId="699310A0" w:rsidR="00E573F6" w:rsidRPr="00E573F6" w:rsidRDefault="00E573F6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08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47D642DF" w14:textId="77777777" w:rsid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Gwaith Celf Cymunedol</w:t>
            </w:r>
          </w:p>
          <w:p w14:paraId="605A1379" w14:textId="70354CF5" w:rsidR="00E573F6" w:rsidRP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Community Artwork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7AA9E57D" w14:textId="50D1814F" w:rsidR="00E573F6" w:rsidRPr="00E573F6" w:rsidRDefault="00E573F6" w:rsidP="00D907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8B4424" w:rsidRPr="00E573F6" w14:paraId="648EB5A7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33FF0403" w14:textId="56D2C4E6" w:rsidR="008B4424" w:rsidRPr="00E573F6" w:rsidRDefault="008B4424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</w:t>
            </w:r>
            <w:r w:rsidR="00E573F6" w:rsidRPr="00E573F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2529B712" w14:textId="77777777" w:rsid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Unrhyw fater arall </w:t>
            </w:r>
          </w:p>
          <w:p w14:paraId="5949AF2B" w14:textId="68BFE7BA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Any other business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7AD1FAC8" w14:textId="6E486EF0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</w:tc>
      </w:tr>
      <w:tr w:rsidR="008B4424" w:rsidRPr="00E573F6" w14:paraId="2DAF56E3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5F7E51A2" w14:textId="568D0CFD" w:rsidR="008B4424" w:rsidRPr="00E573F6" w:rsidRDefault="00E573F6" w:rsidP="00257C4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166DD06E" w14:textId="77777777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Materion ar gyfer y cyfarfod nesaf</w:t>
            </w:r>
          </w:p>
          <w:p w14:paraId="0C0E9D6E" w14:textId="0DE1BA58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Matters for the next meeting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27BA35D1" w14:textId="20456B40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</w:tc>
      </w:tr>
      <w:tr w:rsidR="008B4424" w:rsidRPr="00E573F6" w14:paraId="3FF3C23C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35182C3B" w14:textId="76EBE5AA" w:rsidR="008B4424" w:rsidRPr="00E573F6" w:rsidRDefault="00E573F6" w:rsidP="00257C4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29E63F22" w14:textId="77777777" w:rsid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Dyddiad y cyfarfod nesaf</w:t>
            </w:r>
          </w:p>
          <w:p w14:paraId="7B659D3C" w14:textId="0110D618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Date of next meeting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044E03C8" w14:textId="239D1208" w:rsidR="008B4424" w:rsidRPr="00E573F6" w:rsidRDefault="00C66CA1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3</w:t>
            </w:r>
            <w:r w:rsidR="004D65E4" w:rsidRPr="00E573F6">
              <w:rPr>
                <w:rFonts w:cstheme="minorHAnsi"/>
                <w:sz w:val="24"/>
                <w:szCs w:val="24"/>
              </w:rPr>
              <w:t>-</w:t>
            </w:r>
            <w:r w:rsidRPr="00E573F6">
              <w:rPr>
                <w:rFonts w:cstheme="minorHAnsi"/>
                <w:sz w:val="24"/>
                <w:szCs w:val="24"/>
              </w:rPr>
              <w:t xml:space="preserve">month due </w:t>
            </w:r>
            <w:r w:rsidR="00CB7347" w:rsidRPr="00E573F6">
              <w:rPr>
                <w:rFonts w:cstheme="minorHAnsi"/>
                <w:sz w:val="24"/>
                <w:szCs w:val="24"/>
              </w:rPr>
              <w:t>11</w:t>
            </w:r>
            <w:r w:rsidR="008B4424" w:rsidRPr="00E573F6">
              <w:rPr>
                <w:rFonts w:cstheme="minorHAnsi"/>
                <w:sz w:val="24"/>
                <w:szCs w:val="24"/>
              </w:rPr>
              <w:t>/2021</w:t>
            </w:r>
          </w:p>
        </w:tc>
      </w:tr>
      <w:tr w:rsidR="008B4424" w:rsidRPr="00E573F6" w14:paraId="15495AF3" w14:textId="77777777" w:rsidTr="00480608">
        <w:tc>
          <w:tcPr>
            <w:tcW w:w="846" w:type="dxa"/>
            <w:shd w:val="clear" w:color="auto" w:fill="F2F2F2" w:themeFill="background1" w:themeFillShade="F2"/>
          </w:tcPr>
          <w:p w14:paraId="2BABA67D" w14:textId="1063B160" w:rsidR="008B4424" w:rsidRPr="00E573F6" w:rsidRDefault="007E2D10" w:rsidP="00257C4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1</w:t>
            </w:r>
            <w:r w:rsidR="00E573F6" w:rsidRPr="00E573F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164" w:type="dxa"/>
            <w:shd w:val="clear" w:color="auto" w:fill="F2F2F2" w:themeFill="background1" w:themeFillShade="F2"/>
            <w:vAlign w:val="center"/>
          </w:tcPr>
          <w:p w14:paraId="1517FF7E" w14:textId="77777777" w:rsidR="00B73E41" w:rsidRDefault="00B73E41" w:rsidP="00D907E3">
            <w:pPr>
              <w:rPr>
                <w:rFonts w:cstheme="minorHAnsi"/>
                <w:sz w:val="24"/>
                <w:szCs w:val="24"/>
              </w:rPr>
            </w:pPr>
            <w:r w:rsidRPr="00B73E41">
              <w:rPr>
                <w:sz w:val="24"/>
                <w:szCs w:val="24"/>
              </w:rPr>
              <w:t>Rhwydweithiau</w:t>
            </w:r>
          </w:p>
          <w:p w14:paraId="731EC760" w14:textId="12CE72D5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Networks</w:t>
            </w:r>
          </w:p>
        </w:tc>
        <w:tc>
          <w:tcPr>
            <w:tcW w:w="3006" w:type="dxa"/>
            <w:shd w:val="clear" w:color="auto" w:fill="F2F2F2" w:themeFill="background1" w:themeFillShade="F2"/>
            <w:vAlign w:val="center"/>
          </w:tcPr>
          <w:p w14:paraId="7ED39007" w14:textId="6B593852" w:rsidR="008B4424" w:rsidRPr="00E573F6" w:rsidRDefault="008B4424" w:rsidP="00D907E3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Jamie Horton</w:t>
            </w:r>
          </w:p>
        </w:tc>
      </w:tr>
    </w:tbl>
    <w:p w14:paraId="112E3A32" w14:textId="67321E00" w:rsidR="00B95950" w:rsidRDefault="00B95950" w:rsidP="00F82BC3">
      <w:pPr>
        <w:rPr>
          <w:sz w:val="28"/>
          <w:szCs w:val="28"/>
        </w:rPr>
      </w:pPr>
    </w:p>
    <w:p w14:paraId="2B08DEA8" w14:textId="23BD0910" w:rsidR="00EE2A9F" w:rsidRDefault="00EE2A9F" w:rsidP="00F82BC3">
      <w:pPr>
        <w:rPr>
          <w:sz w:val="28"/>
          <w:szCs w:val="28"/>
        </w:rPr>
      </w:pPr>
    </w:p>
    <w:p w14:paraId="26117C30" w14:textId="77777777" w:rsidR="008B4424" w:rsidRDefault="008B4424" w:rsidP="00F82BC3">
      <w:pPr>
        <w:rPr>
          <w:sz w:val="28"/>
          <w:szCs w:val="28"/>
        </w:rPr>
      </w:pPr>
    </w:p>
    <w:p w14:paraId="11CF2A5A" w14:textId="2045C3D1" w:rsidR="00B95950" w:rsidRPr="00174319" w:rsidRDefault="00C77F77" w:rsidP="00B95950">
      <w:pPr>
        <w:jc w:val="center"/>
        <w:rPr>
          <w:b/>
          <w:bCs/>
          <w:sz w:val="28"/>
          <w:szCs w:val="28"/>
          <w:u w:val="single"/>
        </w:rPr>
      </w:pPr>
      <w:r w:rsidRPr="00264429">
        <w:rPr>
          <w:rFonts w:cstheme="minorHAnsi"/>
          <w:b/>
          <w:bCs/>
          <w:color w:val="111111"/>
          <w:sz w:val="28"/>
          <w:szCs w:val="28"/>
          <w:u w:val="single"/>
          <w:shd w:val="clear" w:color="auto" w:fill="FFFFFF"/>
        </w:rPr>
        <w:t>Cofnodion</w:t>
      </w:r>
      <w:r>
        <w:rPr>
          <w:b/>
          <w:bCs/>
          <w:sz w:val="28"/>
          <w:szCs w:val="28"/>
          <w:u w:val="single"/>
        </w:rPr>
        <w:t xml:space="preserve"> / </w:t>
      </w:r>
      <w:r w:rsidR="00B95950">
        <w:rPr>
          <w:b/>
          <w:bCs/>
          <w:sz w:val="28"/>
          <w:szCs w:val="28"/>
          <w:u w:val="single"/>
        </w:rPr>
        <w:t>Minutes</w:t>
      </w:r>
    </w:p>
    <w:p w14:paraId="53987817" w14:textId="215AA6AC" w:rsidR="00B95950" w:rsidRPr="001412F0" w:rsidRDefault="005D3168" w:rsidP="001412F0">
      <w:pPr>
        <w:jc w:val="center"/>
        <w:rPr>
          <w:b/>
          <w:bCs/>
          <w:sz w:val="28"/>
          <w:szCs w:val="28"/>
        </w:rPr>
      </w:pPr>
      <w:hyperlink r:id="rId13" w:history="1">
        <w:r w:rsidR="001412F0" w:rsidRPr="001412F0">
          <w:rPr>
            <w:rStyle w:val="Hyperlink"/>
            <w:b/>
            <w:bCs/>
            <w:color w:val="006666"/>
            <w:sz w:val="28"/>
            <w:szCs w:val="28"/>
          </w:rPr>
          <w:t>Rhwydwaith</w:t>
        </w:r>
      </w:hyperlink>
      <w:r w:rsidR="001412F0" w:rsidRPr="001412F0">
        <w:rPr>
          <w:b/>
          <w:bCs/>
          <w:sz w:val="28"/>
          <w:szCs w:val="28"/>
        </w:rPr>
        <w:t xml:space="preserve"> </w:t>
      </w:r>
      <w:hyperlink r:id="rId14" w:history="1">
        <w:r w:rsidR="001412F0" w:rsidRPr="001412F0">
          <w:rPr>
            <w:rStyle w:val="Hyperlink"/>
            <w:b/>
            <w:bCs/>
            <w:color w:val="800080"/>
            <w:sz w:val="28"/>
            <w:szCs w:val="28"/>
          </w:rPr>
          <w:t>Network</w:t>
        </w:r>
      </w:hyperlink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727"/>
        <w:gridCol w:w="1010"/>
        <w:gridCol w:w="1925"/>
        <w:gridCol w:w="428"/>
        <w:gridCol w:w="281"/>
        <w:gridCol w:w="1524"/>
        <w:gridCol w:w="2121"/>
      </w:tblGrid>
      <w:tr w:rsidR="00B95950" w14:paraId="52CC9D59" w14:textId="77777777" w:rsidTr="000F37CD">
        <w:tc>
          <w:tcPr>
            <w:tcW w:w="2737" w:type="dxa"/>
            <w:gridSpan w:val="2"/>
            <w:shd w:val="clear" w:color="auto" w:fill="BFBFBF" w:themeFill="background1" w:themeFillShade="BF"/>
          </w:tcPr>
          <w:p w14:paraId="1B43E971" w14:textId="77777777" w:rsidR="00B95950" w:rsidRPr="00654E69" w:rsidRDefault="00B95950" w:rsidP="00AE3BD4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Dyddiad/ Date</w:t>
            </w:r>
          </w:p>
        </w:tc>
        <w:tc>
          <w:tcPr>
            <w:tcW w:w="1925" w:type="dxa"/>
            <w:shd w:val="clear" w:color="auto" w:fill="BFBFBF" w:themeFill="background1" w:themeFillShade="BF"/>
          </w:tcPr>
          <w:p w14:paraId="175F5AC9" w14:textId="77777777" w:rsidR="00B95950" w:rsidRPr="00654E69" w:rsidRDefault="00B95950" w:rsidP="00AE3BD4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Amser / Time</w:t>
            </w:r>
          </w:p>
        </w:tc>
        <w:tc>
          <w:tcPr>
            <w:tcW w:w="2233" w:type="dxa"/>
            <w:gridSpan w:val="3"/>
            <w:shd w:val="clear" w:color="auto" w:fill="BFBFBF" w:themeFill="background1" w:themeFillShade="BF"/>
          </w:tcPr>
          <w:p w14:paraId="402A967A" w14:textId="77777777" w:rsidR="00B95950" w:rsidRPr="00654E69" w:rsidRDefault="00B95950" w:rsidP="00AE3BD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Lleoliad / </w:t>
            </w:r>
            <w:r w:rsidRPr="00654E69">
              <w:rPr>
                <w:b/>
                <w:bCs/>
                <w:sz w:val="28"/>
                <w:szCs w:val="28"/>
              </w:rPr>
              <w:t xml:space="preserve">Venue 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14:paraId="3CDBAEC5" w14:textId="77777777" w:rsidR="00B95950" w:rsidRPr="00654E69" w:rsidRDefault="00B95950" w:rsidP="00AE3BD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#</w:t>
            </w:r>
          </w:p>
        </w:tc>
      </w:tr>
      <w:tr w:rsidR="00B95950" w14:paraId="31825A5F" w14:textId="77777777" w:rsidTr="000F37CD">
        <w:tc>
          <w:tcPr>
            <w:tcW w:w="2737" w:type="dxa"/>
            <w:gridSpan w:val="2"/>
          </w:tcPr>
          <w:p w14:paraId="0EBD3ABF" w14:textId="7A592AD3" w:rsidR="00B95950" w:rsidRDefault="00B95950" w:rsidP="00AE3B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D65E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/0</w:t>
            </w:r>
            <w:r w:rsidR="004D65E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/2021</w:t>
            </w:r>
          </w:p>
        </w:tc>
        <w:tc>
          <w:tcPr>
            <w:tcW w:w="1925" w:type="dxa"/>
          </w:tcPr>
          <w:p w14:paraId="0C837BF2" w14:textId="2E37B9D6" w:rsidR="00B95950" w:rsidRDefault="004D65E4" w:rsidP="00AE3B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E3159">
              <w:rPr>
                <w:sz w:val="28"/>
                <w:szCs w:val="28"/>
              </w:rPr>
              <w:t>:30</w:t>
            </w:r>
          </w:p>
        </w:tc>
        <w:tc>
          <w:tcPr>
            <w:tcW w:w="2233" w:type="dxa"/>
            <w:gridSpan w:val="3"/>
          </w:tcPr>
          <w:p w14:paraId="2B369C20" w14:textId="77777777" w:rsidR="00B95950" w:rsidRPr="00654E69" w:rsidRDefault="00B95950" w:rsidP="00AE3BD4">
            <w:pPr>
              <w:jc w:val="center"/>
              <w:rPr>
                <w:rFonts w:cs="Arial"/>
                <w:color w:val="3C3C3B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Zoom</w:t>
            </w:r>
          </w:p>
        </w:tc>
        <w:tc>
          <w:tcPr>
            <w:tcW w:w="2121" w:type="dxa"/>
          </w:tcPr>
          <w:p w14:paraId="69104DB7" w14:textId="16AC4855" w:rsidR="00B95950" w:rsidRDefault="00B95950" w:rsidP="00AE3B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  <w:r w:rsidR="004D65E4">
              <w:rPr>
                <w:sz w:val="28"/>
                <w:szCs w:val="28"/>
              </w:rPr>
              <w:t>2</w:t>
            </w:r>
          </w:p>
        </w:tc>
      </w:tr>
      <w:tr w:rsidR="00B95950" w:rsidRPr="00257C4A" w14:paraId="4C86351C" w14:textId="77777777" w:rsidTr="000F37CD">
        <w:tc>
          <w:tcPr>
            <w:tcW w:w="1727" w:type="dxa"/>
          </w:tcPr>
          <w:p w14:paraId="0F397298" w14:textId="77777777" w:rsidR="00B95950" w:rsidRPr="00257C4A" w:rsidRDefault="00B95950" w:rsidP="00AE3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57C4A"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3363" w:type="dxa"/>
            <w:gridSpan w:val="3"/>
          </w:tcPr>
          <w:p w14:paraId="29EDF8ED" w14:textId="77777777" w:rsidR="00B95950" w:rsidRPr="00257C4A" w:rsidRDefault="00B95950" w:rsidP="00AE3BD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26" w:type="dxa"/>
            <w:gridSpan w:val="3"/>
          </w:tcPr>
          <w:p w14:paraId="29736F6B" w14:textId="77777777" w:rsidR="00B95950" w:rsidRPr="00257C4A" w:rsidRDefault="00B95950" w:rsidP="00AE3BD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282F">
              <w:rPr>
                <w:rFonts w:cstheme="minorHAnsi"/>
                <w:sz w:val="24"/>
                <w:szCs w:val="24"/>
              </w:rPr>
              <w:t xml:space="preserve">Dan arweiniad </w:t>
            </w:r>
            <w:r>
              <w:rPr>
                <w:rFonts w:cstheme="minorHAnsi"/>
                <w:sz w:val="24"/>
                <w:szCs w:val="24"/>
              </w:rPr>
              <w:t xml:space="preserve">/ </w:t>
            </w:r>
            <w:r w:rsidRPr="00257C4A">
              <w:rPr>
                <w:rFonts w:cstheme="minorHAnsi"/>
                <w:sz w:val="24"/>
                <w:szCs w:val="24"/>
              </w:rPr>
              <w:t>Led by</w:t>
            </w:r>
          </w:p>
        </w:tc>
      </w:tr>
      <w:tr w:rsidR="00B95950" w:rsidRPr="00257C4A" w14:paraId="398F3F3F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53B059D3" w14:textId="77777777" w:rsidR="00B95950" w:rsidRPr="00257C4A" w:rsidRDefault="00B95950" w:rsidP="00AE3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Pr="00257C4A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2F72C7A6" w14:textId="77777777" w:rsidR="00B95950" w:rsidRDefault="00B95950" w:rsidP="00AE3BD4">
            <w:pPr>
              <w:rPr>
                <w:rFonts w:cstheme="minorHAnsi"/>
                <w:sz w:val="24"/>
                <w:szCs w:val="24"/>
              </w:rPr>
            </w:pPr>
            <w:r w:rsidRPr="00257C4A">
              <w:rPr>
                <w:rFonts w:cstheme="minorHAnsi"/>
                <w:sz w:val="24"/>
                <w:szCs w:val="24"/>
              </w:rPr>
              <w:t>Croeso ac Ymddiheuriadau</w:t>
            </w:r>
          </w:p>
          <w:p w14:paraId="6161F688" w14:textId="77777777" w:rsidR="00B95950" w:rsidRPr="00257C4A" w:rsidRDefault="00B95950" w:rsidP="00AE3BD4">
            <w:pPr>
              <w:rPr>
                <w:rFonts w:cstheme="minorHAnsi"/>
                <w:sz w:val="24"/>
                <w:szCs w:val="24"/>
              </w:rPr>
            </w:pPr>
            <w:r w:rsidRPr="00257C4A">
              <w:rPr>
                <w:rFonts w:cstheme="minorHAnsi"/>
                <w:sz w:val="24"/>
                <w:szCs w:val="24"/>
              </w:rPr>
              <w:t>Welcome and Apologies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063BA756" w14:textId="21C7CE06" w:rsidR="00B95950" w:rsidRPr="00257C4A" w:rsidRDefault="003E5C08" w:rsidP="00AE3BD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Jackie Dorrian</w:t>
            </w:r>
          </w:p>
        </w:tc>
      </w:tr>
      <w:tr w:rsidR="000A65E4" w:rsidRPr="000A65E4" w14:paraId="0B1080F6" w14:textId="77777777" w:rsidTr="000F37CD">
        <w:tc>
          <w:tcPr>
            <w:tcW w:w="9016" w:type="dxa"/>
            <w:gridSpan w:val="7"/>
            <w:shd w:val="clear" w:color="auto" w:fill="FFFFCC"/>
          </w:tcPr>
          <w:p w14:paraId="12F6A998" w14:textId="705B3920" w:rsidR="00CB7347" w:rsidRPr="000A65E4" w:rsidRDefault="00CB7347" w:rsidP="00CB7347">
            <w:pPr>
              <w:rPr>
                <w:rStyle w:val="Hyperlink"/>
                <w:rFonts w:cstheme="minorHAnsi"/>
                <w:color w:val="auto"/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>Marissa</w:t>
            </w:r>
            <w:r w:rsidR="00EF3DD1" w:rsidRPr="000A65E4">
              <w:rPr>
                <w:rFonts w:cstheme="minorHAnsi"/>
                <w:sz w:val="24"/>
                <w:szCs w:val="24"/>
              </w:rPr>
              <w:t xml:space="preserve"> Sweeney-Aris</w:t>
            </w:r>
            <w:r w:rsidRPr="000A65E4">
              <w:rPr>
                <w:rFonts w:cstheme="minorHAnsi"/>
                <w:sz w:val="24"/>
                <w:szCs w:val="24"/>
              </w:rPr>
              <w:t xml:space="preserve">: </w:t>
            </w:r>
            <w:hyperlink r:id="rId15" w:history="1">
              <w:r w:rsidRPr="000A65E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Y Canolfan Gymunedol Cwmaman Community Centre | Facebook</w:t>
              </w:r>
            </w:hyperlink>
          </w:p>
          <w:p w14:paraId="72589DC1" w14:textId="62553574" w:rsidR="00D73B65" w:rsidRPr="000A65E4" w:rsidRDefault="00D73B65" w:rsidP="00CB7347">
            <w:pPr>
              <w:rPr>
                <w:rStyle w:val="Hyperlink"/>
                <w:rFonts w:cstheme="minorHAnsi"/>
                <w:color w:val="auto"/>
                <w:sz w:val="24"/>
                <w:szCs w:val="24"/>
              </w:rPr>
            </w:pPr>
            <w:r w:rsidRPr="000A65E4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Ann:</w:t>
            </w:r>
            <w:r w:rsidRPr="000A65E4">
              <w:rPr>
                <w:rFonts w:cstheme="minorHAnsi"/>
                <w:sz w:val="24"/>
                <w:szCs w:val="24"/>
              </w:rPr>
              <w:t xml:space="preserve"> </w:t>
            </w:r>
            <w:hyperlink r:id="rId16" w:history="1">
              <w:r w:rsidRPr="000A65E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LLANARTHNE VILLAGE HALL EVENTS | Facebook</w:t>
              </w:r>
            </w:hyperlink>
          </w:p>
          <w:p w14:paraId="309A3D20" w14:textId="77777777" w:rsidR="00195574" w:rsidRPr="000A65E4" w:rsidRDefault="00195574" w:rsidP="00CB7347">
            <w:pPr>
              <w:rPr>
                <w:rFonts w:cstheme="minorHAnsi"/>
                <w:sz w:val="24"/>
                <w:szCs w:val="24"/>
              </w:rPr>
            </w:pPr>
            <w:r w:rsidRPr="000A65E4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Suzanne:</w:t>
            </w:r>
            <w:r w:rsidRPr="000A65E4">
              <w:rPr>
                <w:rFonts w:cstheme="minorHAnsi"/>
                <w:sz w:val="24"/>
                <w:szCs w:val="24"/>
              </w:rPr>
              <w:t xml:space="preserve"> </w:t>
            </w:r>
            <w:hyperlink r:id="rId17" w:history="1">
              <w:r w:rsidRPr="000A65E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Pwerdy - Powerhouse | Facebook</w:t>
              </w:r>
            </w:hyperlink>
          </w:p>
          <w:p w14:paraId="79F09E3F" w14:textId="26A4BB7D" w:rsidR="00195574" w:rsidRPr="000A65E4" w:rsidRDefault="00AE2CAE" w:rsidP="00CB7347">
            <w:pPr>
              <w:rPr>
                <w:rStyle w:val="Hyperlink"/>
                <w:rFonts w:cstheme="minorHAnsi"/>
                <w:color w:val="auto"/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>Clive</w:t>
            </w:r>
            <w:r w:rsidR="00EF3DD1" w:rsidRPr="000A65E4">
              <w:rPr>
                <w:rFonts w:cstheme="minorHAnsi"/>
                <w:sz w:val="24"/>
                <w:szCs w:val="24"/>
              </w:rPr>
              <w:t xml:space="preserve"> Webb</w:t>
            </w:r>
            <w:r w:rsidRPr="000A65E4">
              <w:rPr>
                <w:rFonts w:cstheme="minorHAnsi"/>
                <w:sz w:val="24"/>
                <w:szCs w:val="24"/>
              </w:rPr>
              <w:t xml:space="preserve">:  </w:t>
            </w:r>
            <w:hyperlink r:id="rId18" w:history="1">
              <w:r w:rsidRPr="000A65E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Cdcfa Webb | Facebook</w:t>
              </w:r>
            </w:hyperlink>
          </w:p>
          <w:p w14:paraId="7CE8D3C1" w14:textId="7DA43ABE" w:rsidR="003E5C08" w:rsidRPr="000A65E4" w:rsidRDefault="00EF3DD1" w:rsidP="00972822">
            <w:pPr>
              <w:rPr>
                <w:rFonts w:cstheme="minorHAnsi"/>
                <w:sz w:val="24"/>
                <w:szCs w:val="24"/>
              </w:rPr>
            </w:pPr>
            <w:r w:rsidRPr="000A65E4">
              <w:rPr>
                <w:rFonts w:eastAsia="Times New Roman" w:cstheme="minorHAnsi"/>
                <w:sz w:val="24"/>
                <w:szCs w:val="24"/>
              </w:rPr>
              <w:t xml:space="preserve">Tony Emmerson </w:t>
            </w:r>
            <w:hyperlink r:id="rId19" w:history="1">
              <w:r w:rsidRPr="000A65E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Capel Dewi Community Association | Facebook</w:t>
              </w:r>
            </w:hyperlink>
          </w:p>
        </w:tc>
      </w:tr>
      <w:tr w:rsidR="00B95950" w:rsidRPr="00257C4A" w14:paraId="69204C6F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477A25C9" w14:textId="77777777" w:rsidR="00B95950" w:rsidRPr="00257C4A" w:rsidRDefault="00B95950" w:rsidP="00AE3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  <w:r w:rsidRPr="00257C4A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340857F4" w14:textId="77777777" w:rsidR="00B95950" w:rsidRDefault="00B95950" w:rsidP="00AE3BD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Rhagarweiniad</w:t>
            </w:r>
            <w:r w:rsidRPr="00B86746">
              <w:rPr>
                <w:rFonts w:cstheme="minorHAnsi"/>
                <w:sz w:val="24"/>
                <w:szCs w:val="24"/>
              </w:rPr>
              <w:t xml:space="preserve"> gan y mynychwyr</w:t>
            </w:r>
          </w:p>
          <w:p w14:paraId="3F22ED81" w14:textId="77777777" w:rsidR="00B95950" w:rsidRPr="00257C4A" w:rsidRDefault="00B95950" w:rsidP="00AE3BD4">
            <w:pPr>
              <w:rPr>
                <w:rFonts w:cstheme="minorHAnsi"/>
                <w:sz w:val="24"/>
                <w:szCs w:val="24"/>
              </w:rPr>
            </w:pPr>
            <w:r w:rsidRPr="00257C4A">
              <w:rPr>
                <w:rFonts w:cstheme="minorHAnsi"/>
                <w:sz w:val="24"/>
                <w:szCs w:val="24"/>
              </w:rPr>
              <w:t>Introduction from those in attendance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39FE3ABE" w14:textId="77777777" w:rsidR="00B95950" w:rsidRPr="00257C4A" w:rsidRDefault="00B95950" w:rsidP="00AE3BD4">
            <w:pPr>
              <w:rPr>
                <w:rFonts w:cstheme="minorHAnsi"/>
                <w:sz w:val="24"/>
                <w:szCs w:val="24"/>
              </w:rPr>
            </w:pPr>
            <w:r w:rsidRPr="00D907E3">
              <w:rPr>
                <w:rFonts w:cstheme="minorHAnsi"/>
                <w:sz w:val="24"/>
                <w:szCs w:val="24"/>
              </w:rPr>
              <w:t>Grŵp</w:t>
            </w:r>
            <w:r>
              <w:rPr>
                <w:rFonts w:cstheme="minorHAnsi"/>
                <w:sz w:val="24"/>
                <w:szCs w:val="24"/>
              </w:rPr>
              <w:t xml:space="preserve"> / Group</w:t>
            </w:r>
          </w:p>
        </w:tc>
      </w:tr>
      <w:tr w:rsidR="000A65E4" w:rsidRPr="000A65E4" w14:paraId="5FA528B3" w14:textId="77777777" w:rsidTr="000F37CD">
        <w:tc>
          <w:tcPr>
            <w:tcW w:w="4662" w:type="dxa"/>
            <w:gridSpan w:val="3"/>
            <w:shd w:val="clear" w:color="auto" w:fill="FFFFCC"/>
          </w:tcPr>
          <w:p w14:paraId="2FE22128" w14:textId="1659B611" w:rsidR="0045676B" w:rsidRPr="000A65E4" w:rsidRDefault="0045676B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 xml:space="preserve">Sarah: </w:t>
            </w:r>
            <w:hyperlink r:id="rId20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Llanelli Mind | Facebook</w:t>
              </w:r>
            </w:hyperlink>
            <w:r w:rsidR="00CF351B" w:rsidRPr="000A65E4">
              <w:rPr>
                <w:sz w:val="24"/>
                <w:szCs w:val="24"/>
              </w:rPr>
              <w:t xml:space="preserve"> (befriending)</w:t>
            </w:r>
          </w:p>
          <w:p w14:paraId="1B40DDE1" w14:textId="6C73D8FA" w:rsidR="0045676B" w:rsidRPr="000A65E4" w:rsidRDefault="0045676B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 xml:space="preserve">Mike: </w:t>
            </w:r>
            <w:hyperlink r:id="rId21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Abergorlech Church Hall | Facebook</w:t>
              </w:r>
            </w:hyperlink>
            <w:r w:rsidR="00CF351B" w:rsidRPr="000A65E4">
              <w:rPr>
                <w:sz w:val="24"/>
                <w:szCs w:val="24"/>
              </w:rPr>
              <w:t xml:space="preserve"> (Chairperson) </w:t>
            </w:r>
          </w:p>
          <w:p w14:paraId="18CC6055" w14:textId="30E743EC" w:rsidR="0045676B" w:rsidRPr="000A65E4" w:rsidRDefault="0045676B" w:rsidP="0045676B">
            <w:pPr>
              <w:rPr>
                <w:sz w:val="24"/>
                <w:szCs w:val="24"/>
              </w:rPr>
            </w:pPr>
            <w:r w:rsidRPr="000A65E4">
              <w:rPr>
                <w:sz w:val="24"/>
                <w:szCs w:val="24"/>
              </w:rPr>
              <w:t xml:space="preserve">Allan: </w:t>
            </w:r>
            <w:hyperlink r:id="rId22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Holy Trinity, Newcastle Emlyn - The Church in Wales</w:t>
              </w:r>
            </w:hyperlink>
            <w:r w:rsidR="00CF351B" w:rsidRPr="000A65E4">
              <w:rPr>
                <w:sz w:val="24"/>
                <w:szCs w:val="24"/>
              </w:rPr>
              <w:t xml:space="preserve"> (Trustee</w:t>
            </w:r>
            <w:r w:rsidR="00951AF5" w:rsidRPr="000A65E4">
              <w:rPr>
                <w:sz w:val="24"/>
                <w:szCs w:val="24"/>
              </w:rPr>
              <w:t>-wife)</w:t>
            </w:r>
          </w:p>
          <w:p w14:paraId="327F9F5B" w14:textId="67CF430D" w:rsidR="0045676B" w:rsidRPr="000A65E4" w:rsidRDefault="0045676B" w:rsidP="0045676B">
            <w:pPr>
              <w:rPr>
                <w:sz w:val="24"/>
                <w:szCs w:val="24"/>
              </w:rPr>
            </w:pPr>
            <w:r w:rsidRPr="000A65E4">
              <w:rPr>
                <w:sz w:val="24"/>
                <w:szCs w:val="24"/>
              </w:rPr>
              <w:t xml:space="preserve">Eleri: </w:t>
            </w:r>
            <w:hyperlink r:id="rId23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St. Peter's Civic Hall | Facebook</w:t>
              </w:r>
            </w:hyperlink>
          </w:p>
          <w:p w14:paraId="06B8A300" w14:textId="77777777" w:rsidR="000A65E4" w:rsidRDefault="00CF351B" w:rsidP="0045676B">
            <w:pPr>
              <w:rPr>
                <w:rFonts w:cstheme="minorHAnsi"/>
                <w:sz w:val="24"/>
                <w:szCs w:val="24"/>
              </w:rPr>
            </w:pPr>
            <w:r w:rsidRPr="000A65E4">
              <w:rPr>
                <w:sz w:val="24"/>
                <w:szCs w:val="24"/>
              </w:rPr>
              <w:t xml:space="preserve">Sian: </w:t>
            </w:r>
            <w:hyperlink r:id="rId24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Caerbryn Village Hall | Facebook</w:t>
              </w:r>
            </w:hyperlink>
            <w:r w:rsidR="000A65E4" w:rsidRPr="000A65E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4210692" w14:textId="386B4812" w:rsidR="00CF351B" w:rsidRPr="000A65E4" w:rsidRDefault="000A65E4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 xml:space="preserve">Alud: </w:t>
            </w:r>
            <w:hyperlink r:id="rId25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Neuadd Llanddeusant Hall | Facebook</w:t>
              </w:r>
            </w:hyperlink>
          </w:p>
        </w:tc>
        <w:tc>
          <w:tcPr>
            <w:tcW w:w="4354" w:type="dxa"/>
            <w:gridSpan w:val="4"/>
            <w:shd w:val="clear" w:color="auto" w:fill="FFFFCC"/>
          </w:tcPr>
          <w:p w14:paraId="79ECE7EC" w14:textId="535B45BA" w:rsidR="0045676B" w:rsidRPr="000A65E4" w:rsidRDefault="00F20AF0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 xml:space="preserve"> </w:t>
            </w:r>
            <w:r w:rsidR="0045676B" w:rsidRPr="000A65E4">
              <w:rPr>
                <w:rFonts w:cstheme="minorHAnsi"/>
                <w:sz w:val="24"/>
                <w:szCs w:val="24"/>
              </w:rPr>
              <w:t xml:space="preserve">John: </w:t>
            </w:r>
            <w:hyperlink r:id="rId26" w:history="1">
              <w:r w:rsidR="0045676B" w:rsidRPr="000A65E4">
                <w:rPr>
                  <w:rStyle w:val="Hyperlink"/>
                  <w:color w:val="auto"/>
                  <w:sz w:val="24"/>
                  <w:szCs w:val="24"/>
                </w:rPr>
                <w:t>Laugharne Memorial Hall | Facebook</w:t>
              </w:r>
            </w:hyperlink>
            <w:r w:rsidR="00CF351B" w:rsidRPr="000A65E4">
              <w:rPr>
                <w:sz w:val="24"/>
                <w:szCs w:val="24"/>
              </w:rPr>
              <w:t xml:space="preserve"> (Chairperson)</w:t>
            </w:r>
          </w:p>
          <w:p w14:paraId="79893B7E" w14:textId="75AE19EF" w:rsidR="0045676B" w:rsidRPr="000A65E4" w:rsidRDefault="0045676B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 xml:space="preserve">Gabriella: </w:t>
            </w:r>
            <w:hyperlink r:id="rId27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Whitland Memorial Hall | Facebook</w:t>
              </w:r>
            </w:hyperlink>
            <w:r w:rsidR="00CF351B" w:rsidRPr="000A65E4">
              <w:rPr>
                <w:sz w:val="24"/>
                <w:szCs w:val="24"/>
              </w:rPr>
              <w:t xml:space="preserve"> </w:t>
            </w:r>
          </w:p>
          <w:p w14:paraId="45C1E2D1" w14:textId="75965AEE" w:rsidR="00CF351B" w:rsidRPr="000A65E4" w:rsidRDefault="00CF351B" w:rsidP="0045676B">
            <w:pPr>
              <w:rPr>
                <w:rFonts w:cstheme="minorHAnsi"/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>Caroline:</w:t>
            </w:r>
            <w:r w:rsidR="00951AF5" w:rsidRPr="000A65E4">
              <w:rPr>
                <w:rFonts w:cstheme="minorHAnsi"/>
                <w:sz w:val="24"/>
                <w:szCs w:val="24"/>
              </w:rPr>
              <w:t xml:space="preserve"> Bryn Chapel Hall, Llangynin (Chair)</w:t>
            </w:r>
          </w:p>
          <w:p w14:paraId="592B2F3F" w14:textId="6AAC0C0B" w:rsidR="00CF351B" w:rsidRPr="000A65E4" w:rsidRDefault="00CF351B" w:rsidP="0045676B">
            <w:pPr>
              <w:rPr>
                <w:rFonts w:cstheme="minorHAnsi"/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>Ruth:</w:t>
            </w:r>
            <w:r w:rsidR="00214255" w:rsidRPr="000A65E4">
              <w:rPr>
                <w:rFonts w:cstheme="minorHAnsi"/>
                <w:sz w:val="24"/>
                <w:szCs w:val="24"/>
              </w:rPr>
              <w:t xml:space="preserve"> </w:t>
            </w:r>
            <w:r w:rsidR="000A65E4" w:rsidRPr="000A65E4">
              <w:rPr>
                <w:rFonts w:cstheme="minorHAnsi"/>
                <w:sz w:val="24"/>
                <w:szCs w:val="24"/>
              </w:rPr>
              <w:t>L</w:t>
            </w:r>
            <w:r w:rsidR="000A65E4" w:rsidRPr="000A65E4">
              <w:rPr>
                <w:rFonts w:cstheme="minorHAnsi"/>
              </w:rPr>
              <w:t xml:space="preserve">iving in St.Clears. </w:t>
            </w:r>
          </w:p>
          <w:p w14:paraId="5FA751B1" w14:textId="77777777" w:rsidR="00CF351B" w:rsidRPr="000A65E4" w:rsidRDefault="00CF351B" w:rsidP="0045676B">
            <w:pPr>
              <w:rPr>
                <w:sz w:val="24"/>
                <w:szCs w:val="24"/>
              </w:rPr>
            </w:pPr>
            <w:r w:rsidRPr="000A65E4">
              <w:rPr>
                <w:rFonts w:cstheme="minorHAnsi"/>
                <w:sz w:val="24"/>
                <w:szCs w:val="24"/>
              </w:rPr>
              <w:t>Beryl:</w:t>
            </w:r>
            <w:r w:rsidRPr="000A65E4">
              <w:rPr>
                <w:sz w:val="24"/>
                <w:szCs w:val="24"/>
              </w:rPr>
              <w:t xml:space="preserve"> </w:t>
            </w:r>
            <w:hyperlink r:id="rId28" w:history="1">
              <w:r w:rsidRPr="000A65E4">
                <w:rPr>
                  <w:rStyle w:val="Hyperlink"/>
                  <w:color w:val="auto"/>
                  <w:sz w:val="24"/>
                  <w:szCs w:val="24"/>
                </w:rPr>
                <w:t>trapvillagehall - Home / Hafan</w:t>
              </w:r>
            </w:hyperlink>
          </w:p>
          <w:p w14:paraId="5CE1DB41" w14:textId="52C6352E" w:rsidR="00CF351B" w:rsidRPr="000A65E4" w:rsidRDefault="00CF351B" w:rsidP="0045676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A65E4" w:rsidRPr="00257C4A" w14:paraId="466AA557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2B8D119F" w14:textId="6D229B4E" w:rsidR="000A65E4" w:rsidRDefault="000A65E4" w:rsidP="00AE3BD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2F53A72C" w14:textId="77777777" w:rsidR="000A65E4" w:rsidRPr="00E573F6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Asesiad Lles </w:t>
            </w:r>
          </w:p>
          <w:p w14:paraId="5DE9C7B8" w14:textId="37410A2B" w:rsidR="000A65E4" w:rsidRPr="00EA59D9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Well-being Assessment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6C9FB834" w14:textId="5C22E9BD" w:rsidR="000A65E4" w:rsidRDefault="000A65E4" w:rsidP="00AE3BD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Llinos Evans</w:t>
            </w:r>
          </w:p>
        </w:tc>
      </w:tr>
      <w:tr w:rsidR="000A65E4" w:rsidRPr="00257C4A" w14:paraId="52915720" w14:textId="77777777" w:rsidTr="000F37CD">
        <w:tc>
          <w:tcPr>
            <w:tcW w:w="1727" w:type="dxa"/>
            <w:shd w:val="clear" w:color="auto" w:fill="FFFFCC"/>
          </w:tcPr>
          <w:p w14:paraId="49B61FF5" w14:textId="537560CD" w:rsidR="000A65E4" w:rsidRDefault="000A65E4" w:rsidP="000A65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object w:dxaOrig="1508" w:dyaOrig="984" w14:anchorId="2991A5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.5pt;height:49pt" o:ole="">
                  <v:imagedata r:id="rId29" o:title=""/>
                </v:shape>
                <o:OLEObject Type="Embed" ProgID="Package" ShapeID="_x0000_i1031" DrawAspect="Icon" ObjectID="_1692035555" r:id="rId30"/>
              </w:object>
            </w:r>
          </w:p>
        </w:tc>
        <w:tc>
          <w:tcPr>
            <w:tcW w:w="7289" w:type="dxa"/>
            <w:gridSpan w:val="6"/>
            <w:shd w:val="clear" w:color="auto" w:fill="FFFFCC"/>
          </w:tcPr>
          <w:p w14:paraId="62C7693B" w14:textId="77777777" w:rsidR="000A65E4" w:rsidRDefault="000A65E4" w:rsidP="009E0804">
            <w:pPr>
              <w:pStyle w:val="Heading1"/>
              <w:numPr>
                <w:ilvl w:val="0"/>
                <w:numId w:val="19"/>
              </w:numPr>
              <w:shd w:val="clear" w:color="auto" w:fill="FFFFCC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</w:pPr>
            <w:hyperlink r:id="rId31" w:history="1"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 xml:space="preserve">Asesiad o Lesiant Lleol  </w:t>
              </w:r>
            </w:hyperlink>
            <w:r w:rsidRPr="00D72C3F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hyperlink r:id="rId32" w:history="1"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>Assessment of Wellbeing</w:t>
              </w:r>
            </w:hyperlink>
            <w:r w:rsidRPr="00D72C3F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  <w:t xml:space="preserve">   </w:t>
            </w:r>
          </w:p>
          <w:p w14:paraId="171CF1A0" w14:textId="77777777" w:rsidR="000A65E4" w:rsidRPr="00D72C3F" w:rsidRDefault="000A65E4" w:rsidP="009E0804">
            <w:pPr>
              <w:pStyle w:val="Heading2"/>
              <w:numPr>
                <w:ilvl w:val="0"/>
                <w:numId w:val="19"/>
              </w:numPr>
              <w:shd w:val="clear" w:color="auto" w:fill="FFFFCC"/>
              <w:spacing w:before="30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</w:pPr>
            <w:hyperlink r:id="rId33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</w:rPr>
                <w:t>Y Cymru a Garem</w:t>
              </w:r>
            </w:hyperlink>
            <w:r w:rsidRPr="00D72C3F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    </w:t>
            </w:r>
            <w:hyperlink r:id="rId34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lang w:val="en-US" w:eastAsia="en-GB"/>
                </w:rPr>
                <w:t>The Wales we want</w:t>
              </w:r>
            </w:hyperlink>
            <w:r w:rsidRPr="00D72C3F"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  <w:t xml:space="preserve">  </w:t>
            </w:r>
          </w:p>
          <w:p w14:paraId="4C6E3DE6" w14:textId="77777777" w:rsidR="000A65E4" w:rsidRPr="00D72C3F" w:rsidRDefault="000A65E4" w:rsidP="009E0804">
            <w:pPr>
              <w:pStyle w:val="Heading2"/>
              <w:numPr>
                <w:ilvl w:val="0"/>
                <w:numId w:val="19"/>
              </w:numPr>
              <w:shd w:val="clear" w:color="auto" w:fill="FFFFCC"/>
              <w:spacing w:before="30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</w:pPr>
            <w:hyperlink r:id="rId35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</w:rPr>
                <w:t>Llesiant yn Sir Gaerfyrddin</w:t>
              </w:r>
            </w:hyperlink>
            <w:r w:rsidRPr="00D72C3F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hyperlink r:id="rId36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lang w:val="en-US" w:eastAsia="en-GB"/>
                </w:rPr>
                <w:t>Wellbeing in Carmarthenshire</w:t>
              </w:r>
            </w:hyperlink>
          </w:p>
          <w:p w14:paraId="4E168FA4" w14:textId="022E2108" w:rsidR="000A65E4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 </w:t>
            </w:r>
            <w:r w:rsidR="009E0804">
              <w:rPr>
                <w:rFonts w:cstheme="minorHAnsi"/>
                <w:sz w:val="24"/>
                <w:szCs w:val="24"/>
                <w:lang w:val="en-US" w:eastAsia="en-GB"/>
              </w:rPr>
              <w:t>October 8</w:t>
            </w:r>
            <w:r w:rsidR="009E0804" w:rsidRPr="009E0804">
              <w:rPr>
                <w:rFonts w:cstheme="minorHAnsi"/>
                <w:sz w:val="24"/>
                <w:szCs w:val="24"/>
                <w:vertAlign w:val="superscript"/>
                <w:lang w:val="en-US" w:eastAsia="en-GB"/>
              </w:rPr>
              <w:t>th</w:t>
            </w:r>
            <w:r w:rsidR="009E0804">
              <w:rPr>
                <w:rFonts w:cstheme="minorHAnsi"/>
                <w:sz w:val="24"/>
                <w:szCs w:val="24"/>
                <w:lang w:val="en-US" w:eastAsia="en-GB"/>
              </w:rPr>
              <w:t xml:space="preserve"> deadline</w:t>
            </w:r>
          </w:p>
        </w:tc>
      </w:tr>
      <w:tr w:rsidR="000A65E4" w:rsidRPr="00257C4A" w14:paraId="736E2DEB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17212E1F" w14:textId="2D4E6160" w:rsidR="000A65E4" w:rsidRPr="00257C4A" w:rsidRDefault="000A65E4" w:rsidP="000A65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2FA5EE4" wp14:editId="4A172173">
                  <wp:extent cx="387350" cy="387350"/>
                  <wp:effectExtent l="0" t="0" r="0" b="0"/>
                  <wp:docPr id="14" name="Graphic 14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9" w:type="dxa"/>
            <w:gridSpan w:val="6"/>
            <w:shd w:val="clear" w:color="auto" w:fill="F2F2F2" w:themeFill="background1" w:themeFillShade="F2"/>
            <w:vAlign w:val="center"/>
          </w:tcPr>
          <w:p w14:paraId="00C23ABC" w14:textId="72012A07" w:rsidR="000A65E4" w:rsidRDefault="000A65E4" w:rsidP="000A6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Network Action – please complete the survey and promote to all of your networks. This is an opportunity for us to have our voice heard and to </w:t>
            </w:r>
            <w:r>
              <w:rPr>
                <w:rFonts w:cstheme="minorHAnsi"/>
                <w:sz w:val="24"/>
                <w:szCs w:val="24"/>
                <w:lang w:val="en-US" w:eastAsia="en-GB"/>
              </w:rPr>
              <w:t xml:space="preserve">influence </w:t>
            </w: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the next Well-being Plan for Carmarthenshire. </w:t>
            </w:r>
          </w:p>
          <w:p w14:paraId="3653EE40" w14:textId="77777777" w:rsidR="000A65E4" w:rsidRDefault="000A65E4" w:rsidP="000A6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</w:p>
          <w:p w14:paraId="4DA94FFB" w14:textId="4CE7F0AE" w:rsidR="000A65E4" w:rsidRPr="00257C4A" w:rsidRDefault="000A65E4" w:rsidP="000A65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 w:eastAsia="en-GB"/>
              </w:rPr>
              <w:t xml:space="preserve">Any queries, contact: </w:t>
            </w:r>
            <w:hyperlink r:id="rId39" w:history="1">
              <w:r w:rsidRPr="00A84CB0">
                <w:rPr>
                  <w:rStyle w:val="Hyperlink"/>
                  <w:rFonts w:cstheme="minorHAnsi"/>
                  <w:sz w:val="24"/>
                  <w:szCs w:val="24"/>
                  <w:lang w:val="en-US" w:eastAsia="en-GB"/>
                </w:rPr>
                <w:t>LlinEvans@carmarthenshire.gov.uk</w:t>
              </w:r>
            </w:hyperlink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0A65E4" w:rsidRPr="00257C4A" w14:paraId="57DF9AE6" w14:textId="4E1A6C90" w:rsidTr="000F37CD">
        <w:tc>
          <w:tcPr>
            <w:tcW w:w="1727" w:type="dxa"/>
            <w:shd w:val="clear" w:color="auto" w:fill="F2F2F2" w:themeFill="background1" w:themeFillShade="F2"/>
          </w:tcPr>
          <w:p w14:paraId="521819CD" w14:textId="7A77B671" w:rsidR="000A65E4" w:rsidRPr="00D72C3F" w:rsidRDefault="000A65E4" w:rsidP="000A65E4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lastRenderedPageBreak/>
              <w:t>04</w:t>
            </w:r>
          </w:p>
        </w:tc>
        <w:tc>
          <w:tcPr>
            <w:tcW w:w="3644" w:type="dxa"/>
            <w:gridSpan w:val="4"/>
            <w:shd w:val="clear" w:color="auto" w:fill="F2F2F2" w:themeFill="background1" w:themeFillShade="F2"/>
            <w:vAlign w:val="center"/>
          </w:tcPr>
          <w:p w14:paraId="33D0248E" w14:textId="36C75A74" w:rsidR="000A65E4" w:rsidRPr="00E573F6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Diweddariad Covid-19 Covid-19 Update</w:t>
            </w:r>
          </w:p>
        </w:tc>
        <w:tc>
          <w:tcPr>
            <w:tcW w:w="3645" w:type="dxa"/>
            <w:gridSpan w:val="2"/>
            <w:shd w:val="clear" w:color="auto" w:fill="F2F2F2" w:themeFill="background1" w:themeFillShade="F2"/>
            <w:vAlign w:val="center"/>
          </w:tcPr>
          <w:p w14:paraId="42CC57D4" w14:textId="77777777" w:rsidR="000A65E4" w:rsidRPr="00E573F6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  <w:p w14:paraId="01A2A6A4" w14:textId="34523762" w:rsidR="000A65E4" w:rsidRPr="00D72C3F" w:rsidRDefault="000A65E4" w:rsidP="000A6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  <w:r w:rsidRPr="00E573F6">
              <w:rPr>
                <w:rFonts w:cstheme="minorHAnsi"/>
                <w:sz w:val="24"/>
                <w:szCs w:val="24"/>
              </w:rPr>
              <w:t>Rebecca Richards</w:t>
            </w:r>
          </w:p>
        </w:tc>
      </w:tr>
      <w:tr w:rsidR="000A65E4" w:rsidRPr="00257C4A" w14:paraId="0F10AB79" w14:textId="77777777" w:rsidTr="000F37CD">
        <w:tc>
          <w:tcPr>
            <w:tcW w:w="9016" w:type="dxa"/>
            <w:gridSpan w:val="7"/>
            <w:shd w:val="clear" w:color="auto" w:fill="FFFFCC"/>
          </w:tcPr>
          <w:p w14:paraId="52747C7B" w14:textId="210F8C9F" w:rsidR="00512FE3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Still waiting for Welsh Government guidance updat</w:t>
            </w:r>
            <w:r w:rsidR="000167AE">
              <w:rPr>
                <w:color w:val="000000"/>
                <w:sz w:val="28"/>
                <w:szCs w:val="28"/>
              </w:rPr>
              <w:t>e</w:t>
            </w:r>
            <w:r>
              <w:rPr>
                <w:color w:val="000000"/>
                <w:sz w:val="28"/>
                <w:szCs w:val="28"/>
              </w:rPr>
              <w:t>.</w:t>
            </w:r>
            <w:r w:rsidR="00512FE3" w:rsidRPr="009E0804">
              <w:rPr>
                <w:color w:val="000000"/>
                <w:sz w:val="28"/>
                <w:szCs w:val="28"/>
              </w:rPr>
              <w:t xml:space="preserve"> </w:t>
            </w:r>
          </w:p>
          <w:p w14:paraId="18B2396F" w14:textId="2CCEC3F3" w:rsidR="00512FE3" w:rsidRPr="009E0804" w:rsidRDefault="00512FE3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WAG</w:t>
            </w:r>
            <w:r w:rsidRPr="009E0804">
              <w:rPr>
                <w:color w:val="000000"/>
                <w:sz w:val="28"/>
                <w:szCs w:val="28"/>
              </w:rPr>
              <w:t xml:space="preserve"> has placed responsibility onto community buildings. (Trading Standards can support you with your RA and also with the RA's of the groups using your venue).</w:t>
            </w:r>
          </w:p>
          <w:p w14:paraId="0ABBFFE4" w14:textId="085217B1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67ED43E" w14:textId="11DA7917" w:rsidR="009E0804" w:rsidRPr="009E0804" w:rsidRDefault="009E0804" w:rsidP="00512FE3">
            <w:pPr>
              <w:pStyle w:val="ListParagraph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 xml:space="preserve">Main priority – </w:t>
            </w:r>
            <w:r>
              <w:rPr>
                <w:color w:val="000000"/>
                <w:sz w:val="28"/>
                <w:szCs w:val="28"/>
              </w:rPr>
              <w:t xml:space="preserve">you are all </w:t>
            </w:r>
            <w:r w:rsidRPr="009E0804">
              <w:rPr>
                <w:color w:val="000000"/>
                <w:sz w:val="28"/>
                <w:szCs w:val="28"/>
              </w:rPr>
              <w:t xml:space="preserve">classed as a public space, so masks are a </w:t>
            </w:r>
            <w:r w:rsidRPr="00512FE3">
              <w:rPr>
                <w:b/>
                <w:bCs/>
                <w:color w:val="000000"/>
                <w:sz w:val="28"/>
                <w:szCs w:val="28"/>
              </w:rPr>
              <w:t>legal requirement.</w:t>
            </w:r>
          </w:p>
          <w:p w14:paraId="7B35FDA7" w14:textId="135C4749" w:rsidR="009E0804" w:rsidRPr="009E0804" w:rsidRDefault="00512FE3" w:rsidP="00512FE3">
            <w:pPr>
              <w:pStyle w:val="ListParagraph"/>
              <w:numPr>
                <w:ilvl w:val="0"/>
                <w:numId w:val="31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Your v</w:t>
            </w:r>
            <w:r w:rsidR="009E0804" w:rsidRPr="009E0804">
              <w:rPr>
                <w:color w:val="000000"/>
                <w:sz w:val="28"/>
                <w:szCs w:val="28"/>
              </w:rPr>
              <w:t xml:space="preserve">enue </w:t>
            </w:r>
            <w:r w:rsidR="009E0804" w:rsidRPr="00512FE3">
              <w:rPr>
                <w:b/>
                <w:bCs/>
                <w:color w:val="000000"/>
                <w:sz w:val="28"/>
                <w:szCs w:val="28"/>
              </w:rPr>
              <w:t>must</w:t>
            </w:r>
            <w:r w:rsidR="009E0804" w:rsidRPr="009E0804">
              <w:rPr>
                <w:color w:val="000000"/>
                <w:sz w:val="28"/>
                <w:szCs w:val="28"/>
              </w:rPr>
              <w:t xml:space="preserve"> have their own Covid-19 RA. </w:t>
            </w:r>
            <w:r>
              <w:rPr>
                <w:color w:val="000000"/>
                <w:sz w:val="28"/>
                <w:szCs w:val="28"/>
              </w:rPr>
              <w:t>This is also a LIVE document which changes to reflect the situation. You should review it regularly and make it available</w:t>
            </w:r>
            <w:r w:rsidR="006833FA">
              <w:rPr>
                <w:color w:val="000000"/>
                <w:sz w:val="28"/>
                <w:szCs w:val="28"/>
              </w:rPr>
              <w:t xml:space="preserve"> to anyone accessing your venue.</w:t>
            </w:r>
          </w:p>
          <w:p w14:paraId="047AF2D6" w14:textId="77777777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6FB712E" w14:textId="1AA2F3B3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 xml:space="preserve">For every group that hires your space </w:t>
            </w:r>
            <w:r>
              <w:rPr>
                <w:color w:val="000000"/>
                <w:sz w:val="28"/>
                <w:szCs w:val="28"/>
              </w:rPr>
              <w:t xml:space="preserve">they too </w:t>
            </w:r>
            <w:r w:rsidRPr="009E0804">
              <w:rPr>
                <w:color w:val="000000"/>
                <w:sz w:val="28"/>
                <w:szCs w:val="28"/>
              </w:rPr>
              <w:t>must have their own Covid-19 RA which you should see/have copy.</w:t>
            </w:r>
          </w:p>
          <w:p w14:paraId="786BDAC3" w14:textId="5CB468A5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101F5AE2" w14:textId="0A6110A6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Examples of activities</w:t>
            </w:r>
          </w:p>
          <w:p w14:paraId="5731D511" w14:textId="5BD4C53D" w:rsidR="009E0804" w:rsidRPr="009E0804" w:rsidRDefault="009E0804" w:rsidP="00512FE3">
            <w:pPr>
              <w:pStyle w:val="ListParagraph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SPORT</w:t>
            </w:r>
            <w:r>
              <w:rPr>
                <w:color w:val="000000"/>
                <w:sz w:val="28"/>
                <w:szCs w:val="28"/>
              </w:rPr>
              <w:t>: From the f</w:t>
            </w:r>
            <w:r w:rsidRPr="009E0804">
              <w:rPr>
                <w:color w:val="000000"/>
                <w:sz w:val="28"/>
                <w:szCs w:val="28"/>
              </w:rPr>
              <w:t xml:space="preserve">ront door to </w:t>
            </w:r>
            <w:r>
              <w:rPr>
                <w:color w:val="000000"/>
                <w:sz w:val="28"/>
                <w:szCs w:val="28"/>
              </w:rPr>
              <w:t xml:space="preserve">the </w:t>
            </w:r>
            <w:r w:rsidRPr="009E0804">
              <w:rPr>
                <w:color w:val="000000"/>
                <w:sz w:val="28"/>
                <w:szCs w:val="28"/>
              </w:rPr>
              <w:t xml:space="preserve">group </w:t>
            </w:r>
            <w:r>
              <w:rPr>
                <w:color w:val="000000"/>
                <w:sz w:val="28"/>
                <w:szCs w:val="28"/>
              </w:rPr>
              <w:t xml:space="preserve">everyone must </w:t>
            </w:r>
            <w:r w:rsidRPr="009E0804">
              <w:rPr>
                <w:color w:val="000000"/>
                <w:sz w:val="28"/>
                <w:szCs w:val="28"/>
              </w:rPr>
              <w:t xml:space="preserve">wear mask 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9E080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when engaged in the </w:t>
            </w:r>
            <w:r w:rsidRPr="009E0804">
              <w:rPr>
                <w:color w:val="000000"/>
                <w:sz w:val="28"/>
                <w:szCs w:val="28"/>
              </w:rPr>
              <w:t xml:space="preserve">sports, can remove </w:t>
            </w:r>
            <w:r>
              <w:rPr>
                <w:color w:val="000000"/>
                <w:sz w:val="28"/>
                <w:szCs w:val="28"/>
              </w:rPr>
              <w:t xml:space="preserve">mask </w:t>
            </w:r>
            <w:r w:rsidRPr="009E0804">
              <w:rPr>
                <w:color w:val="000000"/>
                <w:sz w:val="28"/>
                <w:szCs w:val="28"/>
              </w:rPr>
              <w:t>but must mitigate risk. Sanitiser, track and trace, ventilation, distancing.</w:t>
            </w:r>
          </w:p>
          <w:p w14:paraId="2C0BFD44" w14:textId="2F0C2A62" w:rsidR="009E0804" w:rsidRDefault="009E0804" w:rsidP="00512FE3">
            <w:pPr>
              <w:pStyle w:val="ListParagraph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P</w:t>
            </w:r>
            <w:r w:rsidRPr="009E0804">
              <w:rPr>
                <w:color w:val="000000"/>
                <w:sz w:val="28"/>
                <w:szCs w:val="28"/>
              </w:rPr>
              <w:t>ARTIES</w:t>
            </w:r>
            <w:r w:rsidRPr="009E0804">
              <w:rPr>
                <w:color w:val="000000"/>
                <w:sz w:val="28"/>
                <w:szCs w:val="28"/>
              </w:rPr>
              <w:t xml:space="preserve"> - group must follow your Covid-19 RA. Limit numbers. Under 12/sat down/not running around/taking precautions</w:t>
            </w:r>
            <w:r w:rsidRPr="009E0804">
              <w:rPr>
                <w:color w:val="000000"/>
                <w:sz w:val="28"/>
                <w:szCs w:val="28"/>
              </w:rPr>
              <w:t xml:space="preserve">, </w:t>
            </w:r>
            <w:r w:rsidRPr="009E0804">
              <w:rPr>
                <w:color w:val="000000"/>
                <w:sz w:val="28"/>
                <w:szCs w:val="28"/>
              </w:rPr>
              <w:t xml:space="preserve">distancing - it's all about mitigating risk. </w:t>
            </w:r>
          </w:p>
          <w:p w14:paraId="47E1AF50" w14:textId="36F8CB6E" w:rsidR="00512FE3" w:rsidRPr="00512FE3" w:rsidRDefault="00512FE3" w:rsidP="00512FE3">
            <w:pPr>
              <w:pStyle w:val="ListParagraph"/>
              <w:numPr>
                <w:ilvl w:val="0"/>
                <w:numId w:val="32"/>
              </w:numPr>
              <w:jc w:val="both"/>
              <w:rPr>
                <w:color w:val="000000"/>
                <w:sz w:val="28"/>
                <w:szCs w:val="28"/>
              </w:rPr>
            </w:pPr>
            <w:r w:rsidRPr="00512FE3">
              <w:rPr>
                <w:color w:val="000000"/>
                <w:sz w:val="28"/>
                <w:szCs w:val="28"/>
              </w:rPr>
              <w:t>C</w:t>
            </w:r>
            <w:r>
              <w:rPr>
                <w:color w:val="000000"/>
                <w:sz w:val="28"/>
                <w:szCs w:val="28"/>
              </w:rPr>
              <w:t>ONCERTS</w:t>
            </w:r>
            <w:r w:rsidRPr="00512FE3">
              <w:rPr>
                <w:color w:val="000000"/>
                <w:sz w:val="28"/>
                <w:szCs w:val="28"/>
              </w:rPr>
              <w:t xml:space="preserve"> in hall (public space). </w:t>
            </w:r>
            <w:r>
              <w:rPr>
                <w:color w:val="000000"/>
                <w:sz w:val="28"/>
                <w:szCs w:val="28"/>
              </w:rPr>
              <w:t>Everyone must w</w:t>
            </w:r>
            <w:r w:rsidRPr="00512FE3">
              <w:rPr>
                <w:color w:val="000000"/>
                <w:sz w:val="28"/>
                <w:szCs w:val="28"/>
              </w:rPr>
              <w:t xml:space="preserve">ear </w:t>
            </w:r>
            <w:r>
              <w:rPr>
                <w:color w:val="000000"/>
                <w:sz w:val="28"/>
                <w:szCs w:val="28"/>
              </w:rPr>
              <w:t xml:space="preserve">their </w:t>
            </w:r>
            <w:r w:rsidRPr="00512FE3">
              <w:rPr>
                <w:color w:val="000000"/>
                <w:sz w:val="28"/>
                <w:szCs w:val="28"/>
              </w:rPr>
              <w:t xml:space="preserve">mask from </w:t>
            </w:r>
            <w:r>
              <w:rPr>
                <w:color w:val="000000"/>
                <w:sz w:val="28"/>
                <w:szCs w:val="28"/>
              </w:rPr>
              <w:t xml:space="preserve">the entrance </w:t>
            </w:r>
            <w:r w:rsidRPr="00512FE3">
              <w:rPr>
                <w:color w:val="000000"/>
                <w:sz w:val="28"/>
                <w:szCs w:val="28"/>
              </w:rPr>
              <w:t xml:space="preserve">door to </w:t>
            </w:r>
            <w:r>
              <w:rPr>
                <w:color w:val="000000"/>
                <w:sz w:val="28"/>
                <w:szCs w:val="28"/>
              </w:rPr>
              <w:t xml:space="preserve">their </w:t>
            </w:r>
            <w:r w:rsidRPr="00512FE3">
              <w:rPr>
                <w:color w:val="000000"/>
                <w:sz w:val="28"/>
                <w:szCs w:val="28"/>
              </w:rPr>
              <w:t xml:space="preserve">seat. </w:t>
            </w:r>
            <w:r>
              <w:rPr>
                <w:color w:val="000000"/>
                <w:sz w:val="28"/>
                <w:szCs w:val="28"/>
              </w:rPr>
              <w:t>Provide p</w:t>
            </w:r>
            <w:r w:rsidRPr="00512FE3">
              <w:rPr>
                <w:color w:val="000000"/>
                <w:sz w:val="28"/>
                <w:szCs w:val="28"/>
              </w:rPr>
              <w:t xml:space="preserve">lenty of ventilation. </w:t>
            </w:r>
            <w:r>
              <w:rPr>
                <w:color w:val="000000"/>
                <w:sz w:val="28"/>
                <w:szCs w:val="28"/>
              </w:rPr>
              <w:t>People c</w:t>
            </w:r>
            <w:r w:rsidRPr="00512FE3">
              <w:rPr>
                <w:color w:val="000000"/>
                <w:sz w:val="28"/>
                <w:szCs w:val="28"/>
              </w:rPr>
              <w:t>an remove mask when sitting</w:t>
            </w:r>
            <w:r>
              <w:rPr>
                <w:color w:val="000000"/>
                <w:sz w:val="28"/>
                <w:szCs w:val="28"/>
              </w:rPr>
              <w:t xml:space="preserve"> if there are measures in place</w:t>
            </w:r>
            <w:r w:rsidRPr="00512FE3">
              <w:rPr>
                <w:color w:val="000000"/>
                <w:sz w:val="28"/>
                <w:szCs w:val="28"/>
              </w:rPr>
              <w:t xml:space="preserve">. Track and trace. Hand sanitiser. </w:t>
            </w:r>
            <w:r>
              <w:rPr>
                <w:color w:val="000000"/>
                <w:sz w:val="28"/>
                <w:szCs w:val="28"/>
              </w:rPr>
              <w:t xml:space="preserve">Distancing. </w:t>
            </w:r>
            <w:r w:rsidRPr="00512FE3">
              <w:rPr>
                <w:color w:val="000000"/>
                <w:sz w:val="28"/>
                <w:szCs w:val="28"/>
              </w:rPr>
              <w:t>B</w:t>
            </w:r>
            <w:r>
              <w:rPr>
                <w:color w:val="000000"/>
                <w:sz w:val="28"/>
                <w:szCs w:val="28"/>
              </w:rPr>
              <w:t>ut</w:t>
            </w:r>
            <w:r w:rsidRPr="00512FE3">
              <w:rPr>
                <w:color w:val="000000"/>
                <w:sz w:val="28"/>
                <w:szCs w:val="28"/>
              </w:rPr>
              <w:t xml:space="preserve"> YOU can choose if masks are kept on. </w:t>
            </w:r>
            <w:r>
              <w:rPr>
                <w:color w:val="000000"/>
                <w:sz w:val="28"/>
                <w:szCs w:val="28"/>
              </w:rPr>
              <w:t>Ensure that you k</w:t>
            </w:r>
            <w:r w:rsidRPr="00512FE3">
              <w:rPr>
                <w:color w:val="000000"/>
                <w:sz w:val="28"/>
                <w:szCs w:val="28"/>
              </w:rPr>
              <w:t>eep fire exits closed. Maximum capacity will change to reflect your ability to keep people safe.</w:t>
            </w:r>
            <w:r>
              <w:rPr>
                <w:color w:val="000000"/>
                <w:sz w:val="28"/>
                <w:szCs w:val="28"/>
              </w:rPr>
              <w:t xml:space="preserve"> Consider 50% capacity and also how long the concert will run.</w:t>
            </w:r>
          </w:p>
          <w:p w14:paraId="00C2AFDF" w14:textId="0CFD5E78" w:rsidR="00512FE3" w:rsidRDefault="00512FE3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79E20EA" w14:textId="0BC5A722" w:rsidR="00512FE3" w:rsidRPr="009E0804" w:rsidRDefault="00512FE3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If your venue is small or has no natural ventilation you must </w:t>
            </w:r>
            <w:r w:rsidRPr="009E0804">
              <w:rPr>
                <w:color w:val="000000"/>
                <w:sz w:val="28"/>
                <w:szCs w:val="28"/>
              </w:rPr>
              <w:t xml:space="preserve">look at maximum capacity with </w:t>
            </w:r>
            <w:r>
              <w:rPr>
                <w:color w:val="000000"/>
                <w:sz w:val="28"/>
                <w:szCs w:val="28"/>
              </w:rPr>
              <w:t xml:space="preserve">a </w:t>
            </w:r>
            <w:r w:rsidRPr="009E0804">
              <w:rPr>
                <w:color w:val="000000"/>
                <w:sz w:val="28"/>
                <w:szCs w:val="28"/>
              </w:rPr>
              <w:t>2-meter</w:t>
            </w:r>
            <w:r w:rsidRPr="009E0804">
              <w:rPr>
                <w:color w:val="000000"/>
                <w:sz w:val="28"/>
                <w:szCs w:val="28"/>
              </w:rPr>
              <w:t xml:space="preserve"> distance</w:t>
            </w:r>
            <w:r>
              <w:rPr>
                <w:color w:val="000000"/>
                <w:sz w:val="28"/>
                <w:szCs w:val="28"/>
              </w:rPr>
              <w:t xml:space="preserve"> between and t</w:t>
            </w:r>
            <w:r w:rsidRPr="009E0804">
              <w:rPr>
                <w:color w:val="000000"/>
                <w:sz w:val="28"/>
                <w:szCs w:val="28"/>
              </w:rPr>
              <w:t>hen consider - could I add to this number and still be safe?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E0804">
              <w:rPr>
                <w:color w:val="000000"/>
                <w:sz w:val="28"/>
                <w:szCs w:val="28"/>
              </w:rPr>
              <w:t>Rotating fan</w:t>
            </w:r>
            <w:r>
              <w:rPr>
                <w:color w:val="000000"/>
                <w:sz w:val="28"/>
                <w:szCs w:val="28"/>
              </w:rPr>
              <w:t>s</w:t>
            </w:r>
            <w:r w:rsidRPr="009E0804">
              <w:rPr>
                <w:color w:val="000000"/>
                <w:sz w:val="28"/>
                <w:szCs w:val="28"/>
              </w:rPr>
              <w:t xml:space="preserve"> circulat</w:t>
            </w:r>
            <w:r>
              <w:rPr>
                <w:color w:val="000000"/>
                <w:sz w:val="28"/>
                <w:szCs w:val="28"/>
              </w:rPr>
              <w:t>e</w:t>
            </w:r>
            <w:r w:rsidRPr="009E0804">
              <w:rPr>
                <w:color w:val="000000"/>
                <w:sz w:val="28"/>
                <w:szCs w:val="28"/>
              </w:rPr>
              <w:t xml:space="preserve"> used air</w:t>
            </w:r>
            <w:r>
              <w:rPr>
                <w:color w:val="000000"/>
                <w:sz w:val="28"/>
                <w:szCs w:val="28"/>
              </w:rPr>
              <w:t xml:space="preserve"> and are </w:t>
            </w:r>
            <w:r w:rsidRPr="00512FE3">
              <w:rPr>
                <w:color w:val="000000"/>
                <w:sz w:val="28"/>
                <w:szCs w:val="28"/>
                <w:u w:val="single"/>
              </w:rPr>
              <w:t>not</w:t>
            </w:r>
            <w:r>
              <w:rPr>
                <w:color w:val="000000"/>
                <w:sz w:val="28"/>
                <w:szCs w:val="28"/>
              </w:rPr>
              <w:t xml:space="preserve"> considered a safety measure. </w:t>
            </w:r>
          </w:p>
          <w:p w14:paraId="35621700" w14:textId="0BA102B1" w:rsidR="00512FE3" w:rsidRDefault="00512FE3" w:rsidP="00512FE3">
            <w:pPr>
              <w:pStyle w:val="ListParagraph"/>
              <w:numPr>
                <w:ilvl w:val="0"/>
                <w:numId w:val="33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LUNCHEON CLUB: When people are not eating they must be wearing their face masks.</w:t>
            </w:r>
          </w:p>
          <w:p w14:paraId="6355FFB1" w14:textId="01268FFD" w:rsidR="009E0804" w:rsidRPr="00512FE3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12CC0FAD" w14:textId="417562D6" w:rsidR="009E0804" w:rsidRDefault="00512FE3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Physical </w:t>
            </w:r>
            <w:r w:rsidR="009E0804" w:rsidRPr="009E0804">
              <w:rPr>
                <w:color w:val="000000"/>
                <w:sz w:val="28"/>
                <w:szCs w:val="28"/>
              </w:rPr>
              <w:t xml:space="preserve">distancing is </w:t>
            </w:r>
            <w:r w:rsidR="009E0804" w:rsidRPr="00512FE3">
              <w:rPr>
                <w:b/>
                <w:bCs/>
                <w:color w:val="000000"/>
                <w:sz w:val="28"/>
                <w:szCs w:val="28"/>
              </w:rPr>
              <w:t>not a legal requirement</w:t>
            </w:r>
            <w:r w:rsidR="009E0804" w:rsidRPr="009E0804">
              <w:rPr>
                <w:color w:val="000000"/>
                <w:sz w:val="28"/>
                <w:szCs w:val="28"/>
              </w:rPr>
              <w:t xml:space="preserve"> but </w:t>
            </w:r>
            <w:r>
              <w:rPr>
                <w:color w:val="000000"/>
                <w:sz w:val="28"/>
                <w:szCs w:val="28"/>
              </w:rPr>
              <w:t xml:space="preserve">is a reasonable measure to mitigate risk and </w:t>
            </w:r>
            <w:r w:rsidR="009E0804" w:rsidRPr="009E0804">
              <w:rPr>
                <w:color w:val="000000"/>
                <w:sz w:val="28"/>
                <w:szCs w:val="28"/>
              </w:rPr>
              <w:t>you must have preventative measures in place - wear masks/one</w:t>
            </w:r>
            <w:r w:rsidR="006833FA">
              <w:rPr>
                <w:color w:val="000000"/>
                <w:sz w:val="28"/>
                <w:szCs w:val="28"/>
              </w:rPr>
              <w:t>-</w:t>
            </w:r>
            <w:r w:rsidR="009E0804" w:rsidRPr="009E0804">
              <w:rPr>
                <w:color w:val="000000"/>
                <w:sz w:val="28"/>
                <w:szCs w:val="28"/>
              </w:rPr>
              <w:t>way systems/barriers.</w:t>
            </w:r>
          </w:p>
          <w:p w14:paraId="60170269" w14:textId="77777777" w:rsidR="00512FE3" w:rsidRPr="009E0804" w:rsidRDefault="00512FE3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F8760F0" w14:textId="697E672C" w:rsidR="009E0804" w:rsidRDefault="009E0804" w:rsidP="006833FA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Your hire agreement states what YOU expect and anyone using your facility MUST comply. Regardless of their expectations.</w:t>
            </w:r>
            <w:r w:rsidR="00512FE3">
              <w:rPr>
                <w:color w:val="000000"/>
                <w:sz w:val="28"/>
                <w:szCs w:val="28"/>
              </w:rPr>
              <w:t xml:space="preserve"> </w:t>
            </w:r>
            <w:r w:rsidRPr="009E0804">
              <w:rPr>
                <w:color w:val="000000"/>
                <w:sz w:val="28"/>
                <w:szCs w:val="28"/>
              </w:rPr>
              <w:t>As YOUR venue, regardless of those who hire</w:t>
            </w:r>
            <w:r w:rsidR="000167AE">
              <w:rPr>
                <w:color w:val="000000"/>
                <w:sz w:val="28"/>
                <w:szCs w:val="28"/>
              </w:rPr>
              <w:t xml:space="preserve"> it</w:t>
            </w:r>
            <w:r w:rsidRPr="009E0804">
              <w:rPr>
                <w:color w:val="000000"/>
                <w:sz w:val="28"/>
                <w:szCs w:val="28"/>
              </w:rPr>
              <w:t>, you make the rules</w:t>
            </w:r>
            <w:r w:rsidR="006833FA">
              <w:rPr>
                <w:color w:val="000000"/>
                <w:sz w:val="28"/>
                <w:szCs w:val="28"/>
              </w:rPr>
              <w:t xml:space="preserve"> and t</w:t>
            </w:r>
            <w:r w:rsidRPr="009E0804">
              <w:rPr>
                <w:color w:val="000000"/>
                <w:sz w:val="28"/>
                <w:szCs w:val="28"/>
              </w:rPr>
              <w:t>hey comply with YOUR risk assessment.</w:t>
            </w:r>
          </w:p>
          <w:p w14:paraId="048686E8" w14:textId="77777777" w:rsidR="006833FA" w:rsidRPr="009E0804" w:rsidRDefault="006833FA" w:rsidP="006833F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D5837A1" w14:textId="521014A5" w:rsidR="009E0804" w:rsidRP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You must allow time between bookings to clean your venue.</w:t>
            </w:r>
          </w:p>
          <w:p w14:paraId="61CA1C30" w14:textId="77777777" w:rsidR="006833FA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E5B6336" w14:textId="75601A24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Track and trace</w:t>
            </w:r>
            <w:r w:rsidR="006833FA">
              <w:rPr>
                <w:color w:val="000000"/>
                <w:sz w:val="28"/>
                <w:szCs w:val="28"/>
              </w:rPr>
              <w:t xml:space="preserve"> is </w:t>
            </w:r>
            <w:r w:rsidRPr="006833FA">
              <w:rPr>
                <w:b/>
                <w:bCs/>
                <w:color w:val="000000"/>
                <w:sz w:val="28"/>
                <w:szCs w:val="28"/>
              </w:rPr>
              <w:t>not a legal requirement</w:t>
            </w:r>
            <w:r w:rsidRPr="009E0804">
              <w:rPr>
                <w:color w:val="000000"/>
                <w:sz w:val="28"/>
                <w:szCs w:val="28"/>
              </w:rPr>
              <w:t xml:space="preserve"> but YOU can choose. It is a reasonable measure.</w:t>
            </w:r>
          </w:p>
          <w:p w14:paraId="02D7D0D7" w14:textId="77777777" w:rsidR="006833FA" w:rsidRPr="009E0804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8CD7CDF" w14:textId="12AE1929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>Teas, coffee, cake - must keep area clean/sanitise.</w:t>
            </w:r>
          </w:p>
          <w:p w14:paraId="3C08074C" w14:textId="1B0CBA70" w:rsidR="006833FA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2592DA2" w14:textId="408B4FE5" w:rsidR="006833FA" w:rsidRPr="009E0804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Final point – suggestion to work with measures placed at Alert Level 2 as we recognise that rates of Covid-19 in Wales are increasing.</w:t>
            </w:r>
          </w:p>
          <w:p w14:paraId="665009AE" w14:textId="77777777" w:rsidR="006833FA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26C0357" w14:textId="3B84E17A" w:rsidR="009E0804" w:rsidRDefault="009E0804" w:rsidP="00512FE3">
            <w:pPr>
              <w:jc w:val="both"/>
              <w:rPr>
                <w:color w:val="000000"/>
                <w:sz w:val="28"/>
                <w:szCs w:val="28"/>
              </w:rPr>
            </w:pPr>
            <w:r w:rsidRPr="009E0804">
              <w:rPr>
                <w:color w:val="000000"/>
                <w:sz w:val="28"/>
                <w:szCs w:val="28"/>
              </w:rPr>
              <w:t xml:space="preserve">Please feel free to email me any questions or for further guidance </w:t>
            </w:r>
            <w:hyperlink r:id="rId40" w:history="1">
              <w:r w:rsidRPr="005B1952">
                <w:rPr>
                  <w:rStyle w:val="Hyperlink"/>
                  <w:sz w:val="28"/>
                  <w:szCs w:val="28"/>
                </w:rPr>
                <w:t>RJRichards@carmarthenshire.gov.uk</w:t>
              </w:r>
            </w:hyperlink>
          </w:p>
          <w:p w14:paraId="73CAE4A0" w14:textId="77777777" w:rsidR="006833FA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B87ED1F" w14:textId="49B1D020" w:rsidR="009E0804" w:rsidRDefault="006833FA" w:rsidP="00512FE3">
            <w:pPr>
              <w:jc w:val="both"/>
            </w:pPr>
            <w:r>
              <w:object w:dxaOrig="1508" w:dyaOrig="984" w14:anchorId="17ADC5AA">
                <v:shape id="_x0000_i1068" type="#_x0000_t75" style="width:75.5pt;height:49pt" o:ole="">
                  <v:imagedata r:id="rId41" o:title=""/>
                </v:shape>
                <o:OLEObject Type="Embed" ProgID="Package" ShapeID="_x0000_i1068" DrawAspect="Icon" ObjectID="_1692035556" r:id="rId42"/>
              </w:object>
            </w:r>
          </w:p>
          <w:p w14:paraId="458A3B29" w14:textId="77777777" w:rsidR="006833FA" w:rsidRPr="009E0804" w:rsidRDefault="006833FA" w:rsidP="00512FE3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E341B2D" w14:textId="19B6BE45" w:rsidR="000A65E4" w:rsidRPr="006833FA" w:rsidRDefault="006833FA" w:rsidP="00512FE3">
            <w:pPr>
              <w:jc w:val="both"/>
              <w:rPr>
                <w:sz w:val="28"/>
                <w:szCs w:val="28"/>
              </w:rPr>
            </w:pPr>
            <w:r w:rsidRPr="006833FA">
              <w:rPr>
                <w:sz w:val="28"/>
                <w:szCs w:val="28"/>
              </w:rPr>
              <w:t>Links to guidance updated 23/07/21 by WCVA</w:t>
            </w:r>
          </w:p>
          <w:p w14:paraId="000350CA" w14:textId="77777777" w:rsidR="000A65E4" w:rsidRPr="006833FA" w:rsidRDefault="000A65E4" w:rsidP="00512FE3">
            <w:pPr>
              <w:jc w:val="both"/>
              <w:rPr>
                <w:sz w:val="28"/>
                <w:szCs w:val="28"/>
              </w:rPr>
            </w:pPr>
            <w:r w:rsidRPr="006833FA">
              <w:rPr>
                <w:sz w:val="28"/>
                <w:szCs w:val="28"/>
              </w:rPr>
              <w:t xml:space="preserve">English: </w:t>
            </w:r>
            <w:hyperlink r:id="rId43" w:history="1">
              <w:r w:rsidRPr="006833FA">
                <w:rPr>
                  <w:rStyle w:val="Hyperlink"/>
                  <w:color w:val="auto"/>
                  <w:sz w:val="28"/>
                  <w:szCs w:val="28"/>
                </w:rPr>
                <w:t>https://wcva.cymru/guidance-for-community-centres-reopening-in-wales/</w:t>
              </w:r>
            </w:hyperlink>
          </w:p>
          <w:p w14:paraId="1A3EF4C8" w14:textId="175E88A6" w:rsidR="000A65E4" w:rsidRPr="006833FA" w:rsidRDefault="000A65E4" w:rsidP="00512FE3">
            <w:pPr>
              <w:jc w:val="both"/>
              <w:rPr>
                <w:sz w:val="28"/>
                <w:szCs w:val="28"/>
              </w:rPr>
            </w:pPr>
            <w:r w:rsidRPr="006833FA">
              <w:rPr>
                <w:sz w:val="28"/>
                <w:szCs w:val="28"/>
              </w:rPr>
              <w:t>Welsh:</w:t>
            </w:r>
            <w:hyperlink r:id="rId44" w:history="1">
              <w:r w:rsidR="006833FA" w:rsidRPr="006833FA">
                <w:rPr>
                  <w:rStyle w:val="Hyperlink"/>
                  <w:color w:val="auto"/>
                  <w:sz w:val="28"/>
                  <w:szCs w:val="28"/>
                </w:rPr>
                <w:t>https://wcva.cymru/cy/canllawiau-ar-gyfer-ailagor-canolfannau-cymunedol-yng-nghymru/</w:t>
              </w:r>
            </w:hyperlink>
          </w:p>
          <w:p w14:paraId="5F851201" w14:textId="0088539A" w:rsidR="000A65E4" w:rsidRPr="00656AE1" w:rsidRDefault="000A65E4" w:rsidP="00512FE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A65E4" w:rsidRPr="00257C4A" w14:paraId="6BB1C432" w14:textId="77777777" w:rsidTr="006833FA">
        <w:tc>
          <w:tcPr>
            <w:tcW w:w="9016" w:type="dxa"/>
            <w:gridSpan w:val="7"/>
            <w:shd w:val="clear" w:color="auto" w:fill="auto"/>
          </w:tcPr>
          <w:p w14:paraId="2C73A5F0" w14:textId="6B0D09A5" w:rsidR="000A65E4" w:rsidRPr="00D907E3" w:rsidRDefault="006833FA" w:rsidP="006833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1288F" wp14:editId="3FCE2D34">
                  <wp:extent cx="4385945" cy="77971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45" cy="77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20BA17" wp14:editId="0CBDDE7D">
                  <wp:extent cx="4385945" cy="77971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945" cy="77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5E4" w:rsidRPr="00257C4A" w14:paraId="71E454EB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406AED09" w14:textId="4BF6D989" w:rsidR="000A65E4" w:rsidRPr="00257C4A" w:rsidRDefault="000A65E4" w:rsidP="000A65E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05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611450D4" w14:textId="77777777" w:rsidR="000A65E4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D907E3">
              <w:rPr>
                <w:rFonts w:cstheme="minorHAnsi"/>
                <w:sz w:val="24"/>
                <w:szCs w:val="24"/>
              </w:rPr>
              <w:t xml:space="preserve">Rhannu gwybodaeth </w:t>
            </w:r>
            <w:r>
              <w:rPr>
                <w:rFonts w:cstheme="minorHAnsi"/>
                <w:sz w:val="24"/>
                <w:szCs w:val="24"/>
              </w:rPr>
              <w:t xml:space="preserve">/ </w:t>
            </w:r>
            <w:r w:rsidRPr="006F282F">
              <w:rPr>
                <w:rFonts w:cstheme="minorHAnsi"/>
                <w:sz w:val="24"/>
                <w:szCs w:val="24"/>
              </w:rPr>
              <w:t>Diweddariad</w:t>
            </w:r>
            <w:r>
              <w:rPr>
                <w:rFonts w:cstheme="minorHAnsi"/>
                <w:sz w:val="24"/>
                <w:szCs w:val="24"/>
              </w:rPr>
              <w:t>au</w:t>
            </w:r>
          </w:p>
          <w:p w14:paraId="636DB7B2" w14:textId="77777777" w:rsidR="000A65E4" w:rsidRPr="00257C4A" w:rsidRDefault="000A65E4" w:rsidP="000A65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Information share</w:t>
            </w:r>
            <w:r w:rsidRPr="00257C4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/ Updates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032D09F9" w14:textId="77777777" w:rsidR="000A65E4" w:rsidRPr="00257C4A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D907E3">
              <w:rPr>
                <w:rFonts w:cstheme="minorHAnsi"/>
                <w:sz w:val="24"/>
                <w:szCs w:val="24"/>
              </w:rPr>
              <w:t>Grŵp</w:t>
            </w:r>
            <w:r>
              <w:rPr>
                <w:rFonts w:cstheme="minorHAnsi"/>
                <w:sz w:val="24"/>
                <w:szCs w:val="24"/>
              </w:rPr>
              <w:t xml:space="preserve"> / Group</w:t>
            </w:r>
          </w:p>
        </w:tc>
      </w:tr>
      <w:tr w:rsidR="008A4BCE" w:rsidRPr="006B77F9" w14:paraId="4057C921" w14:textId="77777777" w:rsidTr="008A4BCE">
        <w:tc>
          <w:tcPr>
            <w:tcW w:w="1727" w:type="dxa"/>
            <w:shd w:val="clear" w:color="auto" w:fill="FFFFCC"/>
          </w:tcPr>
          <w:p w14:paraId="196869BD" w14:textId="77777777" w:rsidR="008A4BCE" w:rsidRDefault="008A4BCE" w:rsidP="00EC712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Sian, Caebryn </w:t>
            </w:r>
          </w:p>
          <w:p w14:paraId="6FE9890C" w14:textId="77777777" w:rsidR="00EC712F" w:rsidRDefault="00EC712F" w:rsidP="00EC712F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7853B02F" w14:textId="77777777" w:rsidR="00EC712F" w:rsidRDefault="00EC712F" w:rsidP="00EC712F">
            <w:pPr>
              <w:jc w:val="right"/>
              <w:rPr>
                <w:color w:val="000000"/>
                <w:sz w:val="28"/>
                <w:szCs w:val="28"/>
              </w:rPr>
            </w:pPr>
          </w:p>
          <w:p w14:paraId="4029DEB9" w14:textId="728F238C" w:rsidR="00EC712F" w:rsidRPr="009E0804" w:rsidRDefault="00EC712F" w:rsidP="00EC712F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Sara, Llanelli Mind</w:t>
            </w:r>
          </w:p>
        </w:tc>
        <w:tc>
          <w:tcPr>
            <w:tcW w:w="7289" w:type="dxa"/>
            <w:gridSpan w:val="6"/>
            <w:shd w:val="clear" w:color="auto" w:fill="FFFFCC"/>
          </w:tcPr>
          <w:p w14:paraId="093B241A" w14:textId="02D5E506" w:rsidR="008A4BCE" w:rsidRDefault="008A4BCE" w:rsidP="008A4B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</w:t>
            </w:r>
            <w:r w:rsidRPr="009E0804">
              <w:rPr>
                <w:color w:val="000000"/>
                <w:sz w:val="28"/>
                <w:szCs w:val="28"/>
              </w:rPr>
              <w:t xml:space="preserve">ositive meeting with Coop </w:t>
            </w:r>
            <w:r w:rsidR="00EC712F">
              <w:rPr>
                <w:color w:val="000000"/>
                <w:sz w:val="28"/>
                <w:szCs w:val="28"/>
              </w:rPr>
              <w:t>–</w:t>
            </w:r>
            <w:r w:rsidRPr="009E0804">
              <w:rPr>
                <w:color w:val="000000"/>
                <w:sz w:val="28"/>
                <w:szCs w:val="28"/>
              </w:rPr>
              <w:t xml:space="preserve"> </w:t>
            </w:r>
            <w:r w:rsidR="00EC712F">
              <w:rPr>
                <w:color w:val="000000"/>
                <w:sz w:val="28"/>
                <w:szCs w:val="28"/>
              </w:rPr>
              <w:t xml:space="preserve">they are </w:t>
            </w:r>
            <w:r w:rsidRPr="009E0804">
              <w:rPr>
                <w:color w:val="000000"/>
                <w:sz w:val="28"/>
                <w:szCs w:val="28"/>
              </w:rPr>
              <w:t>supporting halls/local community groups.</w:t>
            </w:r>
            <w:r w:rsidR="00EC712F">
              <w:rPr>
                <w:color w:val="000000"/>
                <w:sz w:val="28"/>
                <w:szCs w:val="28"/>
              </w:rPr>
              <w:t xml:space="preserve"> Worth contacting your local community pioneer. Support with funding as well as Staff volunteering.</w:t>
            </w:r>
          </w:p>
          <w:p w14:paraId="62BFC901" w14:textId="5BC5B5F7" w:rsidR="00EC712F" w:rsidRPr="009E0804" w:rsidRDefault="00EC712F" w:rsidP="008A4B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**Partnership with hubbub for community fridges/freezers.</w:t>
            </w:r>
          </w:p>
          <w:p w14:paraId="3CE49D69" w14:textId="0176BD31" w:rsidR="008A4BCE" w:rsidRPr="009E0804" w:rsidRDefault="00EC712F" w:rsidP="008A4B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L</w:t>
            </w:r>
            <w:r w:rsidR="008A4BCE" w:rsidRPr="009E0804">
              <w:rPr>
                <w:color w:val="000000"/>
                <w:sz w:val="28"/>
                <w:szCs w:val="28"/>
              </w:rPr>
              <w:t xml:space="preserve">lanelli mind volunteer befriending - 16-18 year olds. </w:t>
            </w:r>
            <w:r>
              <w:rPr>
                <w:color w:val="000000"/>
                <w:sz w:val="28"/>
                <w:szCs w:val="28"/>
              </w:rPr>
              <w:t>I have p</w:t>
            </w:r>
            <w:r w:rsidR="008A4BCE" w:rsidRPr="009E0804">
              <w:rPr>
                <w:color w:val="000000"/>
                <w:sz w:val="28"/>
                <w:szCs w:val="28"/>
              </w:rPr>
              <w:t>osters to share</w:t>
            </w:r>
            <w:r>
              <w:rPr>
                <w:color w:val="000000"/>
                <w:sz w:val="28"/>
                <w:szCs w:val="28"/>
              </w:rPr>
              <w:t xml:space="preserve"> if anyone would like some for their hall.</w:t>
            </w:r>
          </w:p>
          <w:p w14:paraId="67BC5D65" w14:textId="5CFD6586" w:rsidR="008A4BCE" w:rsidRPr="006B77F9" w:rsidRDefault="008A4BCE" w:rsidP="00EC712F">
            <w:pPr>
              <w:jc w:val="both"/>
              <w:rPr>
                <w:rFonts w:cstheme="minorHAnsi"/>
                <w:sz w:val="24"/>
                <w:szCs w:val="24"/>
              </w:rPr>
            </w:pPr>
            <w:r w:rsidRPr="009E0804">
              <w:rPr>
                <w:color w:val="000000"/>
                <w:sz w:val="28"/>
                <w:szCs w:val="28"/>
              </w:rPr>
              <w:t xml:space="preserve">sarah.risk@llanelli-mind.org.uk </w:t>
            </w:r>
          </w:p>
        </w:tc>
      </w:tr>
      <w:tr w:rsidR="000A65E4" w:rsidRPr="00257C4A" w14:paraId="43AA042F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5F9AB5CE" w14:textId="34BB4FD4" w:rsidR="000A65E4" w:rsidRPr="00257C4A" w:rsidRDefault="000A65E4" w:rsidP="000A65E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06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</w:tcPr>
          <w:p w14:paraId="4D3D891C" w14:textId="34CBDE33" w:rsidR="000A65E4" w:rsidRPr="00257C4A" w:rsidRDefault="000A65E4" w:rsidP="000A65E4">
            <w:pPr>
              <w:rPr>
                <w:rFonts w:cstheme="minorHAnsi"/>
                <w:sz w:val="24"/>
                <w:szCs w:val="24"/>
              </w:rPr>
            </w:pPr>
            <w:r w:rsidRPr="004D65E4">
              <w:rPr>
                <w:rFonts w:cstheme="minorHAnsi"/>
                <w:sz w:val="24"/>
                <w:szCs w:val="24"/>
              </w:rPr>
              <w:t xml:space="preserve">Aelodaeth CAVS </w:t>
            </w:r>
            <w:r>
              <w:rPr>
                <w:rFonts w:cstheme="minorHAnsi"/>
                <w:sz w:val="24"/>
                <w:szCs w:val="24"/>
              </w:rPr>
              <w:t>/ CAVS Membership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4CC1D8E1" w14:textId="726D7FA3" w:rsidR="000A65E4" w:rsidRPr="00257C4A" w:rsidRDefault="000A65E4" w:rsidP="000A65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65691B" w:rsidRPr="0065691B" w14:paraId="6D65EEF5" w14:textId="77777777" w:rsidTr="000F37CD">
        <w:tc>
          <w:tcPr>
            <w:tcW w:w="1727" w:type="dxa"/>
            <w:shd w:val="clear" w:color="auto" w:fill="FFFFCC"/>
          </w:tcPr>
          <w:p w14:paraId="7265748E" w14:textId="17041910" w:rsidR="0065691B" w:rsidRPr="0065691B" w:rsidRDefault="0065691B" w:rsidP="0065691B">
            <w:pPr>
              <w:jc w:val="both"/>
              <w:rPr>
                <w:rFonts w:cstheme="minorHAnsi"/>
                <w:sz w:val="24"/>
                <w:szCs w:val="24"/>
              </w:rPr>
            </w:pPr>
            <w:r w:rsidRPr="0065691B">
              <w:rPr>
                <w:rFonts w:cstheme="minorHAnsi"/>
                <w:sz w:val="24"/>
                <w:szCs w:val="24"/>
              </w:rPr>
              <w:object w:dxaOrig="1508" w:dyaOrig="984" w14:anchorId="41EF5E5E">
                <v:shape id="_x0000_i1038" type="#_x0000_t75" style="width:75.5pt;height:49pt" o:ole="">
                  <v:imagedata r:id="rId47" o:title=""/>
                </v:shape>
                <o:OLEObject Type="Embed" ProgID="Word.Document.12" ShapeID="_x0000_i1038" DrawAspect="Icon" ObjectID="_1692035557" r:id="rId48">
                  <o:FieldCodes>\s</o:FieldCodes>
                </o:OLEObject>
              </w:object>
            </w:r>
          </w:p>
        </w:tc>
        <w:tc>
          <w:tcPr>
            <w:tcW w:w="7289" w:type="dxa"/>
            <w:gridSpan w:val="6"/>
            <w:shd w:val="clear" w:color="auto" w:fill="FFFFCC"/>
          </w:tcPr>
          <w:p w14:paraId="3F21B6BD" w14:textId="3E4BA37F" w:rsidR="0065691B" w:rsidRPr="0065691B" w:rsidRDefault="0065691B" w:rsidP="0065691B">
            <w:p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C</w:t>
            </w: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AVS yw’r Cyngor Gwirfoddol Sirol ar gyfer Sir Gâr. Rydyn ni’n darparu gwybodaeth a chefnogaeth arbenigol, rhad ac am ddim i grwpiau gwirfoddol a chymunedol, a’u gwirfoddolwyr.</w:t>
            </w:r>
          </w:p>
          <w:p w14:paraId="0B6C4868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  <w:t xml:space="preserve">Rydyn ni’n fudiad sydd ag aelodau. </w:t>
            </w:r>
          </w:p>
          <w:p w14:paraId="542265CB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Mae aelodaeth lawn yn costio £20 y flwyddyn ac mae yna fanteision sylweddol sef :</w:t>
            </w:r>
          </w:p>
          <w:p w14:paraId="46A7F66F" w14:textId="77777777" w:rsidR="0065691B" w:rsidRPr="0065691B" w:rsidRDefault="0065691B" w:rsidP="0065691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Hawliau pleidleisio yng Nghyfarfod Cyffredinol Blynyddol CAVS</w:t>
            </w:r>
          </w:p>
          <w:p w14:paraId="34A5EA6C" w14:textId="77777777" w:rsidR="0065691B" w:rsidRPr="0065691B" w:rsidRDefault="0065691B" w:rsidP="0065691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Cyfle i fod yn un o ymddiriedolwyr CAVS</w:t>
            </w:r>
          </w:p>
          <w:p w14:paraId="5C1F12DD" w14:textId="77777777" w:rsidR="0065691B" w:rsidRPr="0065691B" w:rsidRDefault="0065691B" w:rsidP="0065691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Gostyngiadau ar hurio ystafelloedd cyfarfod </w:t>
            </w:r>
          </w:p>
          <w:p w14:paraId="2F239C20" w14:textId="77777777" w:rsidR="0065691B" w:rsidRPr="0065691B" w:rsidRDefault="0065691B" w:rsidP="0065691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Gostyngiadau ar wasanaethau llungopïo</w:t>
            </w:r>
          </w:p>
          <w:p w14:paraId="3F18E00F" w14:textId="454CE3CD" w:rsidR="0065691B" w:rsidRPr="0065691B" w:rsidRDefault="0065691B" w:rsidP="0010593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Gostyngiadau ar gyrsiau hyfforddiant CAVS sydd â ffi</w:t>
            </w:r>
          </w:p>
          <w:p w14:paraId="38587C96" w14:textId="77777777" w:rsidR="0065691B" w:rsidRPr="0065691B" w:rsidRDefault="0065691B" w:rsidP="0065691B">
            <w:pPr>
              <w:numPr>
                <w:ilvl w:val="0"/>
                <w:numId w:val="26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Gostyngiadau ar system PA sylfaenol</w:t>
            </w:r>
          </w:p>
          <w:p w14:paraId="35B057DE" w14:textId="77777777" w:rsidR="0065691B" w:rsidRPr="0065691B" w:rsidRDefault="0065691B" w:rsidP="0065691B">
            <w:pPr>
              <w:numPr>
                <w:ilvl w:val="0"/>
                <w:numId w:val="26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Gostyngiadau ar hurio teclyn PCC </w:t>
            </w:r>
          </w:p>
          <w:p w14:paraId="49279D2A" w14:textId="77777777" w:rsidR="0065691B" w:rsidRPr="0065691B" w:rsidRDefault="0065691B" w:rsidP="0065691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i/>
                <w:iCs/>
                <w:sz w:val="20"/>
                <w:szCs w:val="20"/>
                <w:lang w:eastAsia="en-GB"/>
              </w:rPr>
              <w:t>Telerau ac amodau yn berthnasol</w:t>
            </w:r>
          </w:p>
          <w:p w14:paraId="0FC532F8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  <w:t>Ein meysydd gwasanaeth</w:t>
            </w:r>
          </w:p>
          <w:p w14:paraId="1B411E5A" w14:textId="77777777" w:rsidR="0065691B" w:rsidRPr="0065691B" w:rsidRDefault="0065691B" w:rsidP="0065691B">
            <w:pPr>
              <w:pStyle w:val="ListParagraph"/>
              <w:numPr>
                <w:ilvl w:val="0"/>
                <w:numId w:val="27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Datblygiad a Chyngor ar Nawdd</w:t>
            </w:r>
          </w:p>
          <w:p w14:paraId="2C361666" w14:textId="77777777" w:rsidR="0065691B" w:rsidRPr="0065691B" w:rsidRDefault="0065691B" w:rsidP="0065691B">
            <w:pPr>
              <w:pStyle w:val="ListParagraph"/>
              <w:numPr>
                <w:ilvl w:val="0"/>
                <w:numId w:val="27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Gwybodaeth a Rhwydweithio</w:t>
            </w:r>
          </w:p>
          <w:p w14:paraId="32060745" w14:textId="77777777" w:rsidR="0065691B" w:rsidRPr="0065691B" w:rsidRDefault="0065691B" w:rsidP="0065691B">
            <w:pPr>
              <w:pStyle w:val="ListParagraph"/>
              <w:numPr>
                <w:ilvl w:val="0"/>
                <w:numId w:val="27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Gwaith Partneriaeth a Chynrychiolaeth</w:t>
            </w:r>
          </w:p>
          <w:p w14:paraId="2C51AF18" w14:textId="77777777" w:rsidR="0065691B" w:rsidRPr="0065691B" w:rsidRDefault="0065691B" w:rsidP="0065691B">
            <w:pPr>
              <w:pStyle w:val="ListParagraph"/>
              <w:numPr>
                <w:ilvl w:val="0"/>
                <w:numId w:val="27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Hyfforddiant</w:t>
            </w:r>
          </w:p>
          <w:p w14:paraId="54B6FB11" w14:textId="77777777" w:rsidR="0065691B" w:rsidRPr="0065691B" w:rsidRDefault="0065691B" w:rsidP="0065691B">
            <w:pPr>
              <w:pStyle w:val="ListParagraph"/>
              <w:numPr>
                <w:ilvl w:val="0"/>
                <w:numId w:val="27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Gwirfoddoli</w:t>
            </w:r>
          </w:p>
          <w:p w14:paraId="085FC62B" w14:textId="614E94C5" w:rsidR="0065691B" w:rsidRPr="0065691B" w:rsidRDefault="0065691B" w:rsidP="0065691B">
            <w:p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C</w:t>
            </w: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AVS is the County Voluntary Council for Carmarthenshire. We provide free specialist information and support for voluntary and community groups and their volunteers.</w:t>
            </w:r>
          </w:p>
          <w:p w14:paraId="5D421CE9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  <w:t>We are a membership organisation.</w:t>
            </w:r>
          </w:p>
          <w:p w14:paraId="4C5C06D0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Full membership costs just £20 per year and brings these benefits :</w:t>
            </w:r>
          </w:p>
          <w:p w14:paraId="017E302F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Voting rights at CAVS’ Annual General Meeting</w:t>
            </w:r>
          </w:p>
          <w:p w14:paraId="610B2DA6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An opportunity to become a CAVS trustee member</w:t>
            </w:r>
          </w:p>
          <w:p w14:paraId="04E32A74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Discounts on meeting room hire</w:t>
            </w:r>
          </w:p>
          <w:p w14:paraId="19E0475C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Discounts on photocopying services</w:t>
            </w:r>
          </w:p>
          <w:p w14:paraId="4C1E5622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Discounts on CAVS fee paying training courses</w:t>
            </w:r>
          </w:p>
          <w:p w14:paraId="42DB3BA8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Discounts on basic PA system</w:t>
            </w:r>
          </w:p>
          <w:p w14:paraId="6F8C65AF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Discounts on hire of PAT tester</w:t>
            </w:r>
          </w:p>
          <w:p w14:paraId="7825D99D" w14:textId="77777777" w:rsidR="0065691B" w:rsidRPr="0065691B" w:rsidRDefault="0065691B" w:rsidP="0065691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i/>
                <w:iCs/>
                <w:sz w:val="20"/>
                <w:szCs w:val="20"/>
                <w:lang w:eastAsia="en-GB"/>
              </w:rPr>
              <w:t>Terms and conditions apply</w:t>
            </w:r>
          </w:p>
          <w:p w14:paraId="5F1A63BB" w14:textId="77777777" w:rsidR="0065691B" w:rsidRPr="0065691B" w:rsidRDefault="0065691B" w:rsidP="0065691B">
            <w:pPr>
              <w:jc w:val="both"/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caps/>
                <w:sz w:val="20"/>
                <w:szCs w:val="20"/>
                <w:lang w:eastAsia="en-GB"/>
              </w:rPr>
              <w:t>Our service areas</w:t>
            </w:r>
          </w:p>
          <w:p w14:paraId="1270D4FA" w14:textId="77777777" w:rsidR="0065691B" w:rsidRPr="0065691B" w:rsidRDefault="0065691B" w:rsidP="0065691B">
            <w:pPr>
              <w:pStyle w:val="ListParagraph"/>
              <w:numPr>
                <w:ilvl w:val="0"/>
                <w:numId w:val="29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Development &amp; Funding Advice</w:t>
            </w:r>
          </w:p>
          <w:p w14:paraId="0DA73EB5" w14:textId="77777777" w:rsidR="0065691B" w:rsidRPr="0065691B" w:rsidRDefault="0065691B" w:rsidP="0065691B">
            <w:pPr>
              <w:pStyle w:val="ListParagraph"/>
              <w:numPr>
                <w:ilvl w:val="0"/>
                <w:numId w:val="29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lastRenderedPageBreak/>
              <w:t>Information and Networking</w:t>
            </w:r>
          </w:p>
          <w:p w14:paraId="641D6EF5" w14:textId="77777777" w:rsidR="0065691B" w:rsidRPr="0065691B" w:rsidRDefault="0065691B" w:rsidP="0065691B">
            <w:pPr>
              <w:pStyle w:val="ListParagraph"/>
              <w:numPr>
                <w:ilvl w:val="0"/>
                <w:numId w:val="29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Partnership Working and Representation</w:t>
            </w:r>
          </w:p>
          <w:p w14:paraId="5836989A" w14:textId="77777777" w:rsidR="0065691B" w:rsidRPr="0065691B" w:rsidRDefault="0065691B" w:rsidP="0065691B">
            <w:pPr>
              <w:pStyle w:val="ListParagraph"/>
              <w:numPr>
                <w:ilvl w:val="0"/>
                <w:numId w:val="29"/>
              </w:numPr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Training</w:t>
            </w:r>
          </w:p>
          <w:p w14:paraId="511D5580" w14:textId="440AA4ED" w:rsidR="0065691B" w:rsidRPr="0065691B" w:rsidRDefault="0065691B" w:rsidP="0065691B">
            <w:pPr>
              <w:pStyle w:val="ListParagraph"/>
              <w:numPr>
                <w:ilvl w:val="0"/>
                <w:numId w:val="29"/>
              </w:numPr>
              <w:jc w:val="both"/>
              <w:rPr>
                <w:rFonts w:cstheme="minorHAnsi"/>
                <w:sz w:val="20"/>
                <w:szCs w:val="20"/>
              </w:rPr>
            </w:pPr>
            <w:r w:rsidRPr="0065691B">
              <w:rPr>
                <w:rFonts w:eastAsia="Times New Roman" w:cstheme="minorHAnsi"/>
                <w:sz w:val="20"/>
                <w:szCs w:val="20"/>
                <w:lang w:eastAsia="en-GB"/>
              </w:rPr>
              <w:t>Volunteering</w:t>
            </w:r>
          </w:p>
        </w:tc>
      </w:tr>
      <w:tr w:rsidR="000A65E4" w:rsidRPr="00257C4A" w14:paraId="236F04C1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73C0A224" w14:textId="4A2AF673" w:rsidR="000A65E4" w:rsidRDefault="000A65E4" w:rsidP="000A65E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0</w:t>
            </w:r>
            <w:r w:rsidR="0065691B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</w:tcPr>
          <w:p w14:paraId="40193803" w14:textId="54EE79AC" w:rsidR="000A65E4" w:rsidRPr="006F282F" w:rsidRDefault="000A65E4" w:rsidP="000A65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Infoengine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2286AB86" w14:textId="327B0314" w:rsidR="000A65E4" w:rsidRPr="00D907E3" w:rsidRDefault="000A65E4" w:rsidP="000A65E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65691B" w:rsidRPr="0065691B" w14:paraId="45D87CA1" w14:textId="77777777" w:rsidTr="000F37CD">
        <w:tc>
          <w:tcPr>
            <w:tcW w:w="9016" w:type="dxa"/>
            <w:gridSpan w:val="7"/>
            <w:shd w:val="clear" w:color="auto" w:fill="FFFFCC"/>
          </w:tcPr>
          <w:p w14:paraId="3FD6F586" w14:textId="77777777" w:rsidR="0065691B" w:rsidRPr="0065691B" w:rsidRDefault="0065691B" w:rsidP="0065691B">
            <w:pPr>
              <w:jc w:val="both"/>
              <w:rPr>
                <w:rFonts w:cstheme="minorHAnsi"/>
                <w:sz w:val="24"/>
                <w:szCs w:val="24"/>
              </w:rPr>
            </w:pPr>
            <w:r w:rsidRPr="0065691B">
              <w:rPr>
                <w:rFonts w:cstheme="minorHAnsi"/>
                <w:sz w:val="24"/>
                <w:szCs w:val="24"/>
              </w:rPr>
              <w:t xml:space="preserve">This is Wales’ third sector directory and services across the county are using this to refer clients </w:t>
            </w:r>
            <w:r w:rsidRPr="0065691B">
              <w:rPr>
                <w:rFonts w:cstheme="minorHAnsi"/>
                <w:sz w:val="24"/>
                <w:szCs w:val="24"/>
              </w:rPr>
              <w:t xml:space="preserve">for activities, to book venues </w:t>
            </w:r>
            <w:r w:rsidRPr="0065691B">
              <w:rPr>
                <w:rFonts w:cstheme="minorHAnsi"/>
                <w:sz w:val="24"/>
                <w:szCs w:val="24"/>
              </w:rPr>
              <w:t xml:space="preserve">etc. </w:t>
            </w:r>
          </w:p>
          <w:p w14:paraId="69DF8230" w14:textId="74F5CE20" w:rsidR="0065691B" w:rsidRPr="0065691B" w:rsidRDefault="0065691B" w:rsidP="0065691B">
            <w:pPr>
              <w:jc w:val="both"/>
              <w:rPr>
                <w:rFonts w:cstheme="minorHAnsi"/>
                <w:sz w:val="24"/>
                <w:szCs w:val="24"/>
              </w:rPr>
            </w:pPr>
            <w:hyperlink r:id="rId49" w:history="1">
              <w:r w:rsidRPr="0065691B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We have added some additional resources to the CAVS website</w:t>
              </w:r>
            </w:hyperlink>
            <w:r w:rsidRPr="0065691B">
              <w:rPr>
                <w:rFonts w:cstheme="minorHAnsi"/>
                <w:sz w:val="24"/>
                <w:szCs w:val="24"/>
              </w:rPr>
              <w:t xml:space="preserve">. </w:t>
            </w:r>
            <w:r>
              <w:rPr>
                <w:rFonts w:cstheme="minorHAnsi"/>
                <w:sz w:val="24"/>
                <w:szCs w:val="24"/>
              </w:rPr>
              <w:sym w:font="Wingdings" w:char="F0DF"/>
            </w:r>
            <w:r>
              <w:rPr>
                <w:rFonts w:cstheme="minorHAnsi"/>
                <w:sz w:val="24"/>
                <w:szCs w:val="24"/>
              </w:rPr>
              <w:t xml:space="preserve"> Click </w:t>
            </w:r>
          </w:p>
          <w:p w14:paraId="2D2A2BA1" w14:textId="77777777" w:rsidR="000A65E4" w:rsidRPr="0065691B" w:rsidRDefault="000A65E4" w:rsidP="000A65E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5691B" w:rsidRPr="00257C4A" w14:paraId="1B43F08F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7AE36862" w14:textId="1AE002E0" w:rsidR="0065691B" w:rsidRDefault="0065691B" w:rsidP="0065691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08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1EDB0BE4" w14:textId="77777777" w:rsidR="0065691B" w:rsidRDefault="0065691B" w:rsidP="0065691B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Gwaith Celf Cymunedol</w:t>
            </w:r>
          </w:p>
          <w:p w14:paraId="01287F4D" w14:textId="5463EC5D" w:rsidR="0065691B" w:rsidRPr="006F282F" w:rsidRDefault="0065691B" w:rsidP="006569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Community Artwork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09A85EA7" w14:textId="186F9104" w:rsidR="0065691B" w:rsidRPr="00D907E3" w:rsidRDefault="0065691B" w:rsidP="006569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B46C44" w:rsidRPr="00257C4A" w14:paraId="46A12FD8" w14:textId="77777777" w:rsidTr="000F37CD">
        <w:tc>
          <w:tcPr>
            <w:tcW w:w="1727" w:type="dxa"/>
            <w:shd w:val="clear" w:color="auto" w:fill="FFFFCC"/>
          </w:tcPr>
          <w:p w14:paraId="65A3A668" w14:textId="0504BFE8" w:rsidR="00B46C44" w:rsidRPr="00E573F6" w:rsidRDefault="00B46C44" w:rsidP="00B46C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object w:dxaOrig="1508" w:dyaOrig="984" w14:anchorId="3DA8850B">
                <v:shape id="_x0000_i1051" type="#_x0000_t75" style="width:75.5pt;height:49pt" o:ole="">
                  <v:imagedata r:id="rId50" o:title=""/>
                </v:shape>
                <o:OLEObject Type="Embed" ProgID="Package" ShapeID="_x0000_i1051" DrawAspect="Icon" ObjectID="_1692035558" r:id="rId51"/>
              </w:object>
            </w:r>
          </w:p>
        </w:tc>
        <w:tc>
          <w:tcPr>
            <w:tcW w:w="7289" w:type="dxa"/>
            <w:gridSpan w:val="6"/>
            <w:shd w:val="clear" w:color="auto" w:fill="FFFFCC"/>
            <w:vAlign w:val="center"/>
          </w:tcPr>
          <w:p w14:paraId="6877AF78" w14:textId="2C51F8B0" w:rsidR="00B46C44" w:rsidRDefault="00B46C44" w:rsidP="00B46C44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The Connect the Kindness Carmarthenshire artwork project has produced a beautiful collage which is being shared throughout the county. </w:t>
            </w:r>
          </w:p>
          <w:p w14:paraId="5FBE336E" w14:textId="77777777" w:rsidR="00B46C44" w:rsidRPr="00D72C3F" w:rsidRDefault="00B46C44" w:rsidP="00B46C44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BBB2C59" w14:textId="77777777" w:rsidR="00B46C44" w:rsidRDefault="00B46C44" w:rsidP="00B46C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6C44" w:rsidRPr="00257C4A" w14:paraId="47F060F7" w14:textId="77777777" w:rsidTr="000F37CD">
        <w:tc>
          <w:tcPr>
            <w:tcW w:w="1727" w:type="dxa"/>
            <w:shd w:val="clear" w:color="auto" w:fill="FFFFCC"/>
          </w:tcPr>
          <w:p w14:paraId="036D3CF8" w14:textId="2ACF8380" w:rsidR="00B46C44" w:rsidRDefault="00B46C44" w:rsidP="00B46C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5F494B3" wp14:editId="42F987A5">
                  <wp:extent cx="387350" cy="387350"/>
                  <wp:effectExtent l="0" t="0" r="0" b="0"/>
                  <wp:docPr id="15" name="Graphic 15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9" w:type="dxa"/>
            <w:gridSpan w:val="6"/>
            <w:shd w:val="clear" w:color="auto" w:fill="FFFFCC"/>
            <w:vAlign w:val="center"/>
          </w:tcPr>
          <w:p w14:paraId="6774960F" w14:textId="388C4C08" w:rsidR="00B46C44" w:rsidRDefault="00B46C44" w:rsidP="00B46C44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Network Action - If you would like a copy to display at your community venue, AM DDIM, please let JH know</w:t>
            </w:r>
            <w:r>
              <w:rPr>
                <w:rFonts w:cstheme="minorHAnsi"/>
                <w:sz w:val="24"/>
                <w:szCs w:val="24"/>
              </w:rPr>
              <w:t xml:space="preserve"> or contact </w:t>
            </w:r>
            <w:hyperlink r:id="rId52" w:history="1">
              <w:r w:rsidRPr="00A84CB0">
                <w:rPr>
                  <w:rStyle w:val="Hyperlink"/>
                  <w:rFonts w:cstheme="minorHAnsi"/>
                  <w:sz w:val="24"/>
                  <w:szCs w:val="24"/>
                </w:rPr>
                <w:t>susansmith@cccpartners.org.uk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(Our Carmarthenshire Connector Plus)</w:t>
            </w:r>
            <w:r w:rsidRPr="00D72C3F">
              <w:rPr>
                <w:rFonts w:cstheme="minorHAnsi"/>
                <w:sz w:val="24"/>
                <w:szCs w:val="24"/>
              </w:rPr>
              <w:t>. We have a variety of sizes with all communities represented. Indoors and outdoors.</w:t>
            </w:r>
          </w:p>
          <w:p w14:paraId="7A667701" w14:textId="5D5B7EC9" w:rsidR="00B46C44" w:rsidRPr="00D907E3" w:rsidRDefault="00B46C44" w:rsidP="00B46C4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NOTE – we will be running a competition shortly where people can win some ££ for their community by locating these pieces of artwork. This will also raise your profile.</w:t>
            </w:r>
          </w:p>
        </w:tc>
      </w:tr>
      <w:tr w:rsidR="00255896" w:rsidRPr="00257C4A" w14:paraId="25C132D8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45ED50E0" w14:textId="77FBE036" w:rsidR="00255896" w:rsidRDefault="00255896" w:rsidP="002558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09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14D57C18" w14:textId="77777777" w:rsidR="00255896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 xml:space="preserve">Unrhyw fater arall </w:t>
            </w:r>
          </w:p>
          <w:p w14:paraId="3C448029" w14:textId="5D065D96" w:rsidR="00255896" w:rsidRPr="006F282F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Any other business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2AF5761E" w14:textId="58413E86" w:rsidR="00255896" w:rsidRPr="00257C4A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E573F6">
              <w:rPr>
                <w:rFonts w:cstheme="minorHAnsi"/>
                <w:sz w:val="24"/>
                <w:szCs w:val="24"/>
              </w:rPr>
              <w:t>Jackie Dorrian</w:t>
            </w:r>
          </w:p>
        </w:tc>
      </w:tr>
      <w:tr w:rsidR="00255896" w:rsidRPr="00257C4A" w14:paraId="7AC0872F" w14:textId="77777777" w:rsidTr="000F37CD">
        <w:tc>
          <w:tcPr>
            <w:tcW w:w="9016" w:type="dxa"/>
            <w:gridSpan w:val="7"/>
            <w:shd w:val="clear" w:color="auto" w:fill="FFFFCC"/>
          </w:tcPr>
          <w:p w14:paraId="1E8FDA12" w14:textId="0C6FAB4D" w:rsidR="00255896" w:rsidRDefault="000F37CD" w:rsidP="000F37C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CAVS are continuing to build their up-to-date information on halls. If you have not done so, please complete the following online form: </w:t>
            </w:r>
            <w:hyperlink r:id="rId53" w:history="1">
              <w:r w:rsidRPr="005B1952">
                <w:rPr>
                  <w:rStyle w:val="Hyperlink"/>
                  <w:rFonts w:cstheme="minorHAnsi"/>
                  <w:sz w:val="24"/>
                  <w:szCs w:val="24"/>
                </w:rPr>
                <w:t>https://forms.office.com/r/enEwwD4JQ7</w:t>
              </w:r>
            </w:hyperlink>
          </w:p>
          <w:p w14:paraId="6183076B" w14:textId="26CCEC3E" w:rsidR="000F37CD" w:rsidRPr="00E573F6" w:rsidRDefault="000F37CD" w:rsidP="0025589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55896" w:rsidRPr="00257C4A" w14:paraId="3E907CC8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6C6F4DBF" w14:textId="25BF248F" w:rsidR="00255896" w:rsidRPr="00257C4A" w:rsidRDefault="00255896" w:rsidP="002558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363" w:type="dxa"/>
            <w:gridSpan w:val="3"/>
            <w:shd w:val="clear" w:color="auto" w:fill="F2F2F2" w:themeFill="background1" w:themeFillShade="F2"/>
            <w:vAlign w:val="center"/>
          </w:tcPr>
          <w:p w14:paraId="05068DF4" w14:textId="77777777" w:rsidR="00255896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6F282F">
              <w:rPr>
                <w:rFonts w:cstheme="minorHAnsi"/>
                <w:sz w:val="24"/>
                <w:szCs w:val="24"/>
              </w:rPr>
              <w:t>Materion ar gyfer y cyfarfod nesaf</w:t>
            </w:r>
          </w:p>
          <w:p w14:paraId="67807CF7" w14:textId="77777777" w:rsidR="00255896" w:rsidRPr="00257C4A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257C4A">
              <w:rPr>
                <w:rFonts w:cstheme="minorHAnsi"/>
                <w:sz w:val="24"/>
                <w:szCs w:val="24"/>
              </w:rPr>
              <w:t>Matters for the next meeting</w:t>
            </w:r>
          </w:p>
        </w:tc>
        <w:tc>
          <w:tcPr>
            <w:tcW w:w="3926" w:type="dxa"/>
            <w:gridSpan w:val="3"/>
            <w:shd w:val="clear" w:color="auto" w:fill="F2F2F2" w:themeFill="background1" w:themeFillShade="F2"/>
            <w:vAlign w:val="center"/>
          </w:tcPr>
          <w:p w14:paraId="08EB1BA7" w14:textId="21294770" w:rsidR="00255896" w:rsidRPr="00257C4A" w:rsidRDefault="00255896" w:rsidP="0025589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55896" w:rsidRPr="00257C4A" w14:paraId="14BD4060" w14:textId="77777777" w:rsidTr="000F37CD">
        <w:tc>
          <w:tcPr>
            <w:tcW w:w="9016" w:type="dxa"/>
            <w:gridSpan w:val="7"/>
            <w:shd w:val="clear" w:color="auto" w:fill="FFFFCC"/>
          </w:tcPr>
          <w:p w14:paraId="5E9EFF83" w14:textId="40682B3E" w:rsidR="00255896" w:rsidRPr="00257C4A" w:rsidRDefault="000167AE" w:rsidP="002558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None identified</w:t>
            </w:r>
          </w:p>
        </w:tc>
      </w:tr>
    </w:tbl>
    <w:p w14:paraId="756746B8" w14:textId="1610FA15" w:rsidR="000F37CD" w:rsidRDefault="000F37CD">
      <w:r>
        <w:br w:type="page"/>
      </w:r>
    </w:p>
    <w:p w14:paraId="2456A736" w14:textId="77777777" w:rsidR="000F37CD" w:rsidRDefault="000F37CD"/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727"/>
        <w:gridCol w:w="3363"/>
        <w:gridCol w:w="3926"/>
      </w:tblGrid>
      <w:tr w:rsidR="00255896" w:rsidRPr="00257C4A" w14:paraId="1F37A360" w14:textId="77777777" w:rsidTr="000F37CD">
        <w:tc>
          <w:tcPr>
            <w:tcW w:w="1727" w:type="dxa"/>
            <w:shd w:val="clear" w:color="auto" w:fill="F2F2F2" w:themeFill="background1" w:themeFillShade="F2"/>
          </w:tcPr>
          <w:p w14:paraId="480FD774" w14:textId="33CA5D3A" w:rsidR="00255896" w:rsidRDefault="000F37CD" w:rsidP="002558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363" w:type="dxa"/>
            <w:shd w:val="clear" w:color="auto" w:fill="F2F2F2" w:themeFill="background1" w:themeFillShade="F2"/>
            <w:vAlign w:val="center"/>
          </w:tcPr>
          <w:p w14:paraId="22C94BF8" w14:textId="77777777" w:rsidR="00255896" w:rsidRPr="00257C4A" w:rsidRDefault="00255896" w:rsidP="00255896">
            <w:pPr>
              <w:rPr>
                <w:rFonts w:cstheme="minorHAnsi"/>
                <w:sz w:val="24"/>
                <w:szCs w:val="24"/>
              </w:rPr>
            </w:pPr>
            <w:r w:rsidRPr="006F282F">
              <w:rPr>
                <w:rFonts w:cstheme="minorHAnsi"/>
                <w:sz w:val="24"/>
                <w:szCs w:val="24"/>
              </w:rPr>
              <w:t xml:space="preserve">Dyddiad y cyfarfod nesaf </w:t>
            </w:r>
            <w:r>
              <w:rPr>
                <w:rFonts w:cstheme="minorHAnsi"/>
                <w:sz w:val="24"/>
                <w:szCs w:val="24"/>
              </w:rPr>
              <w:t xml:space="preserve"> / Date of next meeting</w:t>
            </w:r>
          </w:p>
        </w:tc>
        <w:tc>
          <w:tcPr>
            <w:tcW w:w="3926" w:type="dxa"/>
            <w:shd w:val="clear" w:color="auto" w:fill="FFFFCC"/>
            <w:vAlign w:val="center"/>
          </w:tcPr>
          <w:p w14:paraId="601EF8B2" w14:textId="3AB77E64" w:rsidR="00255896" w:rsidRPr="00257C4A" w:rsidRDefault="00255896" w:rsidP="002558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 00/11/2021</w:t>
            </w:r>
          </w:p>
        </w:tc>
      </w:tr>
      <w:tr w:rsidR="000F37CD" w:rsidRPr="00257C4A" w14:paraId="0E5CA540" w14:textId="77777777" w:rsidTr="00CA7733">
        <w:tc>
          <w:tcPr>
            <w:tcW w:w="1727" w:type="dxa"/>
            <w:shd w:val="clear" w:color="auto" w:fill="F2F2F2" w:themeFill="background1" w:themeFillShade="F2"/>
          </w:tcPr>
          <w:p w14:paraId="66EEB005" w14:textId="03E9CFAD" w:rsidR="000F37CD" w:rsidRDefault="000F37CD" w:rsidP="002558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289" w:type="dxa"/>
            <w:gridSpan w:val="2"/>
            <w:shd w:val="clear" w:color="auto" w:fill="F2F2F2" w:themeFill="background1" w:themeFillShade="F2"/>
            <w:vAlign w:val="center"/>
          </w:tcPr>
          <w:p w14:paraId="4E7234B3" w14:textId="21C75AC2" w:rsidR="000F37CD" w:rsidRDefault="000F37CD" w:rsidP="00255896">
            <w:pPr>
              <w:rPr>
                <w:rFonts w:cstheme="minorHAnsi"/>
                <w:sz w:val="24"/>
                <w:szCs w:val="24"/>
              </w:rPr>
            </w:pPr>
            <w:r w:rsidRPr="00B73E41">
              <w:rPr>
                <w:sz w:val="24"/>
                <w:szCs w:val="24"/>
              </w:rPr>
              <w:t>Rhwydweithiau</w:t>
            </w:r>
            <w:r w:rsidRPr="000833E2">
              <w:rPr>
                <w:sz w:val="24"/>
                <w:szCs w:val="24"/>
              </w:rPr>
              <w:t xml:space="preserve"> / </w:t>
            </w:r>
            <w:r w:rsidRPr="000833E2">
              <w:rPr>
                <w:rFonts w:cstheme="minorHAnsi"/>
                <w:sz w:val="24"/>
                <w:szCs w:val="24"/>
              </w:rPr>
              <w:t>Network</w:t>
            </w:r>
            <w:r>
              <w:rPr>
                <w:rFonts w:cstheme="minorHAnsi"/>
                <w:sz w:val="24"/>
                <w:szCs w:val="24"/>
              </w:rPr>
              <w:t>s</w:t>
            </w:r>
          </w:p>
        </w:tc>
      </w:tr>
      <w:tr w:rsidR="000F37CD" w:rsidRPr="000F37CD" w14:paraId="355BF7BD" w14:textId="77777777" w:rsidTr="000F37CD">
        <w:tc>
          <w:tcPr>
            <w:tcW w:w="9016" w:type="dxa"/>
            <w:gridSpan w:val="3"/>
            <w:shd w:val="clear" w:color="auto" w:fill="auto"/>
          </w:tcPr>
          <w:p w14:paraId="0DE92968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4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Children and Young People Network 26/10/2021</w:t>
              </w:r>
            </w:hyperlink>
            <w:r w:rsidRPr="000F37CD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4E62424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5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Health and Wellbeing Network 28/09/2021</w:t>
              </w:r>
            </w:hyperlink>
          </w:p>
          <w:p w14:paraId="4C055D1B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6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Environment Network – September TBC</w:t>
              </w:r>
            </w:hyperlink>
          </w:p>
          <w:p w14:paraId="04D1C175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7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Carmarthenshire Food Network 30/11/2021</w:t>
              </w:r>
            </w:hyperlink>
          </w:p>
          <w:p w14:paraId="7DF76783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8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The Community Centres Network -November TBC</w:t>
              </w:r>
            </w:hyperlink>
          </w:p>
          <w:p w14:paraId="174B0DC5" w14:textId="77777777" w:rsidR="000F37CD" w:rsidRPr="000F37CD" w:rsidRDefault="000F37CD" w:rsidP="00001536">
            <w:pPr>
              <w:rPr>
                <w:rFonts w:cstheme="minorHAnsi"/>
                <w:sz w:val="24"/>
                <w:szCs w:val="24"/>
              </w:rPr>
            </w:pPr>
            <w:hyperlink r:id="rId59" w:history="1">
              <w:r w:rsidRPr="000F37CD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Carmarthenshire Volunteer Organiser’s Meeting (CVON) 05/10/2021</w:t>
              </w:r>
            </w:hyperlink>
          </w:p>
        </w:tc>
      </w:tr>
      <w:tr w:rsidR="00255896" w:rsidRPr="00257C4A" w14:paraId="0E014E3B" w14:textId="77777777" w:rsidTr="000F37CD">
        <w:tc>
          <w:tcPr>
            <w:tcW w:w="9016" w:type="dxa"/>
            <w:gridSpan w:val="3"/>
            <w:shd w:val="clear" w:color="auto" w:fill="FFFFCC"/>
          </w:tcPr>
          <w:p w14:paraId="159E0249" w14:textId="14AD767C" w:rsidR="00255896" w:rsidRDefault="00255896" w:rsidP="00255896">
            <w:pPr>
              <w:spacing w:before="100" w:beforeAutospacing="1" w:after="100" w:afterAutospacing="1"/>
              <w:jc w:val="center"/>
              <w:rPr>
                <w:rFonts w:eastAsiaTheme="minorEastAsia"/>
                <w:noProof/>
                <w:lang w:eastAsia="en-GB"/>
              </w:rPr>
            </w:pPr>
            <w:r>
              <w:rPr>
                <w:rFonts w:ascii="Verdana" w:eastAsia="Calibri" w:hAnsi="Verdana" w:cs="Calibri"/>
                <w:noProof/>
                <w:color w:val="0000FF"/>
                <w:sz w:val="18"/>
                <w:szCs w:val="18"/>
                <w:lang w:eastAsia="en-GB"/>
              </w:rPr>
              <w:drawing>
                <wp:inline distT="0" distB="0" distL="0" distR="0" wp14:anchorId="0AD64736" wp14:editId="0EB8AF02">
                  <wp:extent cx="1159042" cy="647700"/>
                  <wp:effectExtent l="0" t="0" r="3175" b="0"/>
                  <wp:docPr id="12" name="Picture 1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86" cy="6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62F9F4F6" wp14:editId="2A375F1B">
                  <wp:extent cx="717550" cy="717550"/>
                  <wp:effectExtent l="0" t="0" r="6350" b="6350"/>
                  <wp:docPr id="5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7DABC5D4" wp14:editId="367FE6CC">
                  <wp:extent cx="717550" cy="717550"/>
                  <wp:effectExtent l="0" t="0" r="6350" b="6350"/>
                  <wp:docPr id="7" name="Picture 7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lang w:eastAsia="en-GB"/>
              </w:rPr>
              <w:drawing>
                <wp:inline distT="0" distB="0" distL="0" distR="0" wp14:anchorId="0654933E" wp14:editId="75A15FD4">
                  <wp:extent cx="723900" cy="723900"/>
                  <wp:effectExtent l="0" t="0" r="0" b="0"/>
                  <wp:docPr id="1" name="Picture 1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41D1602F" wp14:editId="251BB265">
                  <wp:extent cx="717550" cy="717550"/>
                  <wp:effectExtent l="0" t="0" r="6350" b="6350"/>
                  <wp:docPr id="6" name="Picture 6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425BDFC7" wp14:editId="59A4A730">
                  <wp:extent cx="717550" cy="717550"/>
                  <wp:effectExtent l="0" t="0" r="6350" b="0"/>
                  <wp:docPr id="8" name="Picture 8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lang w:eastAsia="en-GB"/>
              </w:rPr>
              <w:t xml:space="preserve"> </w:t>
            </w:r>
            <w:r>
              <w:rPr>
                <w:rFonts w:eastAsiaTheme="minorEastAsia"/>
                <w:noProof/>
                <w:lang w:eastAsia="en-GB"/>
              </w:rPr>
              <w:drawing>
                <wp:inline distT="0" distB="0" distL="0" distR="0" wp14:anchorId="5DA72120" wp14:editId="15BD2536">
                  <wp:extent cx="704850" cy="704850"/>
                  <wp:effectExtent l="0" t="0" r="0" b="0"/>
                  <wp:docPr id="13" name="Picture 13" descr="A picture containing green&#10;&#10;Description automatically generated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green&#10;&#10;Description automatically generated">
                            <a:hlinkClick r:id="rId56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60" cy="70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458C2" w14:textId="0C1FA5DB" w:rsidR="00255896" w:rsidRDefault="00255896" w:rsidP="00255896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48BAFA33" wp14:editId="481D4C3F">
                  <wp:extent cx="825500" cy="361950"/>
                  <wp:effectExtent l="0" t="0" r="0" b="0"/>
                  <wp:docPr id="11" name="Picture 1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color w:val="0000FF"/>
                <w:lang w:eastAsia="en-GB"/>
              </w:rPr>
              <w:drawing>
                <wp:inline distT="0" distB="0" distL="0" distR="0" wp14:anchorId="3A91B988" wp14:editId="038779B1">
                  <wp:extent cx="1206500" cy="539750"/>
                  <wp:effectExtent l="0" t="0" r="0" b="0"/>
                  <wp:docPr id="10" name="Picture 1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837ED" w14:textId="77777777" w:rsidR="00255896" w:rsidRDefault="00255896" w:rsidP="00255896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</w:p>
          <w:p w14:paraId="62270540" w14:textId="017797BE" w:rsidR="00255896" w:rsidRPr="00257C4A" w:rsidRDefault="00255896" w:rsidP="002558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938D8"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>Carmarthenshire Dementia Community Coalition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n-GB"/>
              </w:rPr>
              <w:t xml:space="preserve"> – Email Sue Smith.</w:t>
            </w:r>
          </w:p>
        </w:tc>
      </w:tr>
    </w:tbl>
    <w:p w14:paraId="0A5861A0" w14:textId="50BE3490" w:rsidR="00362B68" w:rsidRDefault="00362B68" w:rsidP="00C16991">
      <w:pPr>
        <w:rPr>
          <w:sz w:val="24"/>
          <w:szCs w:val="24"/>
        </w:rPr>
      </w:pPr>
    </w:p>
    <w:p w14:paraId="2BF3627D" w14:textId="5BD4F09C" w:rsidR="002D17BF" w:rsidRPr="002D17BF" w:rsidRDefault="002D17BF" w:rsidP="0024425D">
      <w:p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 xml:space="preserve">NOTE: CAVS and LEADER are interested in your views on the following points – your answers could lead to funding to support </w:t>
      </w:r>
      <w:r w:rsidR="000F37CD">
        <w:rPr>
          <w:b/>
          <w:bCs/>
          <w:sz w:val="24"/>
          <w:szCs w:val="24"/>
        </w:rPr>
        <w:t>an</w:t>
      </w:r>
      <w:r w:rsidRPr="002D17BF">
        <w:rPr>
          <w:b/>
          <w:bCs/>
          <w:sz w:val="24"/>
          <w:szCs w:val="24"/>
        </w:rPr>
        <w:t xml:space="preserve"> online digital project </w:t>
      </w:r>
      <w:r w:rsidR="000F37CD">
        <w:rPr>
          <w:b/>
          <w:bCs/>
          <w:sz w:val="24"/>
          <w:szCs w:val="24"/>
        </w:rPr>
        <w:t>with Jamie</w:t>
      </w:r>
      <w:r w:rsidRPr="002D17BF">
        <w:rPr>
          <w:b/>
          <w:bCs/>
          <w:sz w:val="24"/>
          <w:szCs w:val="24"/>
        </w:rPr>
        <w:t>.</w:t>
      </w:r>
    </w:p>
    <w:p w14:paraId="150AF2C7" w14:textId="7ED7E45B" w:rsidR="002D17BF" w:rsidRPr="002D17BF" w:rsidRDefault="002D17BF" w:rsidP="0024425D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>Views of the current Carmarthenshire Halls Website? Good and bad please.</w:t>
      </w:r>
    </w:p>
    <w:p w14:paraId="58347796" w14:textId="5B5989DE" w:rsidR="002D17BF" w:rsidRPr="002D17BF" w:rsidRDefault="005D3168" w:rsidP="0024425D">
      <w:pPr>
        <w:pStyle w:val="ListParagraph"/>
        <w:jc w:val="both"/>
        <w:rPr>
          <w:b/>
          <w:bCs/>
          <w:sz w:val="24"/>
          <w:szCs w:val="24"/>
        </w:rPr>
      </w:pPr>
      <w:hyperlink r:id="rId74" w:history="1">
        <w:r w:rsidR="002D17BF" w:rsidRPr="002D17BF">
          <w:rPr>
            <w:rStyle w:val="Hyperlink"/>
            <w:b/>
            <w:bCs/>
          </w:rPr>
          <w:t>Carmarthenshire Association of Voluntary Services (carmarthenshirehalls.org.uk)</w:t>
        </w:r>
      </w:hyperlink>
      <w:r w:rsidR="002D17BF" w:rsidRPr="002D17BF">
        <w:rPr>
          <w:b/>
          <w:bCs/>
        </w:rPr>
        <w:t xml:space="preserve"> </w:t>
      </w:r>
    </w:p>
    <w:p w14:paraId="6B24A268" w14:textId="127F867B" w:rsidR="002D17BF" w:rsidRPr="002D17BF" w:rsidRDefault="002D17BF" w:rsidP="0024425D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>Do you want an updated and more dynamic version?</w:t>
      </w:r>
    </w:p>
    <w:p w14:paraId="4156D8DA" w14:textId="6A064055" w:rsidR="002D17BF" w:rsidRPr="002D17BF" w:rsidRDefault="002D17BF" w:rsidP="0024425D">
      <w:pPr>
        <w:pStyle w:val="ListParagraph"/>
        <w:numPr>
          <w:ilvl w:val="1"/>
          <w:numId w:val="18"/>
        </w:num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>If yes, do you have any specific requirements?</w:t>
      </w:r>
      <w:r w:rsidR="00A938D8">
        <w:rPr>
          <w:b/>
          <w:bCs/>
          <w:sz w:val="24"/>
          <w:szCs w:val="24"/>
        </w:rPr>
        <w:t xml:space="preserve"> Functionality? </w:t>
      </w:r>
    </w:p>
    <w:p w14:paraId="05D9A152" w14:textId="2514C02E" w:rsidR="002D17BF" w:rsidRPr="002D17BF" w:rsidRDefault="002D17BF" w:rsidP="0024425D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>What equipment would you need to be able to offer online and in-person events at your venue?</w:t>
      </w:r>
    </w:p>
    <w:p w14:paraId="281D618E" w14:textId="6F2061F5" w:rsidR="002D17BF" w:rsidRPr="002D17BF" w:rsidRDefault="002D17BF" w:rsidP="0024425D">
      <w:pPr>
        <w:pStyle w:val="ListParagraph"/>
        <w:numPr>
          <w:ilvl w:val="0"/>
          <w:numId w:val="18"/>
        </w:numPr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>Can you evidence the need of a blended approach to activities from your community.</w:t>
      </w:r>
    </w:p>
    <w:p w14:paraId="65772287" w14:textId="55EA15FA" w:rsidR="002D17BF" w:rsidRDefault="002D17BF" w:rsidP="0024425D">
      <w:pPr>
        <w:ind w:left="360"/>
        <w:jc w:val="both"/>
        <w:rPr>
          <w:b/>
          <w:bCs/>
          <w:sz w:val="24"/>
          <w:szCs w:val="24"/>
        </w:rPr>
      </w:pPr>
      <w:r w:rsidRPr="002D17BF">
        <w:rPr>
          <w:b/>
          <w:bCs/>
          <w:sz w:val="24"/>
          <w:szCs w:val="24"/>
        </w:rPr>
        <w:t xml:space="preserve">Please email your responses to </w:t>
      </w:r>
      <w:hyperlink r:id="rId75" w:history="1">
        <w:r w:rsidRPr="002D17BF">
          <w:rPr>
            <w:rStyle w:val="Hyperlink"/>
            <w:b/>
            <w:bCs/>
            <w:sz w:val="24"/>
            <w:szCs w:val="24"/>
          </w:rPr>
          <w:t>Jamie.horton@cavs.org.uk</w:t>
        </w:r>
      </w:hyperlink>
      <w:r w:rsidRPr="002D17BF">
        <w:rPr>
          <w:b/>
          <w:bCs/>
          <w:sz w:val="24"/>
          <w:szCs w:val="24"/>
        </w:rPr>
        <w:t xml:space="preserve"> </w:t>
      </w:r>
    </w:p>
    <w:p w14:paraId="105A06DE" w14:textId="68C62D77" w:rsidR="00CF440D" w:rsidRDefault="00CF440D" w:rsidP="0024425D">
      <w:pPr>
        <w:ind w:left="360"/>
        <w:jc w:val="both"/>
        <w:rPr>
          <w:sz w:val="24"/>
          <w:szCs w:val="24"/>
        </w:rPr>
      </w:pPr>
    </w:p>
    <w:p w14:paraId="15CB1EA0" w14:textId="2C62A549" w:rsidR="00CF440D" w:rsidRDefault="00CF440D" w:rsidP="0024425D">
      <w:pPr>
        <w:ind w:left="360"/>
        <w:jc w:val="both"/>
        <w:rPr>
          <w:sz w:val="24"/>
          <w:szCs w:val="24"/>
        </w:rPr>
      </w:pPr>
    </w:p>
    <w:p w14:paraId="5F6BAE18" w14:textId="4102C0FC" w:rsidR="00CF440D" w:rsidRDefault="00CF440D" w:rsidP="0024425D">
      <w:pPr>
        <w:ind w:left="360"/>
        <w:jc w:val="both"/>
        <w:rPr>
          <w:sz w:val="24"/>
          <w:szCs w:val="24"/>
        </w:rPr>
      </w:pPr>
    </w:p>
    <w:p w14:paraId="21B25D77" w14:textId="52B85082" w:rsidR="00CF440D" w:rsidRDefault="00CF440D" w:rsidP="0024425D">
      <w:pPr>
        <w:ind w:left="360"/>
        <w:jc w:val="both"/>
        <w:rPr>
          <w:sz w:val="24"/>
          <w:szCs w:val="24"/>
        </w:rPr>
      </w:pPr>
    </w:p>
    <w:sectPr w:rsidR="00CF440D" w:rsidSect="00EE2A9F">
      <w:headerReference w:type="default" r:id="rId76"/>
      <w:footerReference w:type="default" r:id="rId77"/>
      <w:pgSz w:w="11906" w:h="16838"/>
      <w:pgMar w:top="3119" w:right="1440" w:bottom="1440" w:left="1440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449CF" w14:textId="77777777" w:rsidR="005D3168" w:rsidRDefault="005D3168" w:rsidP="006E1744">
      <w:pPr>
        <w:spacing w:after="0" w:line="240" w:lineRule="auto"/>
      </w:pPr>
      <w:r>
        <w:separator/>
      </w:r>
    </w:p>
  </w:endnote>
  <w:endnote w:type="continuationSeparator" w:id="0">
    <w:p w14:paraId="73869283" w14:textId="77777777" w:rsidR="005D3168" w:rsidRDefault="005D3168" w:rsidP="006E1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Yu Gothic"/>
    <w:charset w:val="80"/>
    <w:family w:val="swiss"/>
    <w:pitch w:val="default"/>
    <w:sig w:usb0="00000001" w:usb1="08070000" w:usb2="00000010" w:usb3="00000000" w:csb0="00020000" w:csb1="00000000"/>
  </w:font>
  <w:font w:name="WenQuanYi Micro Hei">
    <w:altName w:val="Yu Gothic"/>
    <w:charset w:val="80"/>
    <w:family w:val="auto"/>
    <w:pitch w:val="variable"/>
    <w:sig w:usb0="00000001" w:usb1="08070000" w:usb2="00000010" w:usb3="00000000" w:csb0="00020000" w:csb1="00000000"/>
  </w:font>
  <w:font w:name="FreeSans">
    <w:altName w:val="Yu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1B49" w14:textId="0FA40B9B" w:rsidR="00BB4D5A" w:rsidRDefault="00171C38" w:rsidP="00171C38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 xml:space="preserve">Rhif Elusen </w:t>
    </w:r>
    <w:r>
      <w:rPr>
        <w:rFonts w:eastAsia="Calibri" w:cs="Calibri"/>
        <w:noProof/>
        <w:sz w:val="20"/>
        <w:szCs w:val="20"/>
        <w:lang w:eastAsia="en-GB"/>
      </w:rPr>
      <w:t xml:space="preserve">/ </w:t>
    </w:r>
    <w:r w:rsidRPr="00171C38">
      <w:rPr>
        <w:rFonts w:eastAsia="Calibri" w:cs="Calibri"/>
        <w:noProof/>
        <w:sz w:val="20"/>
        <w:szCs w:val="20"/>
        <w:lang w:eastAsia="en-GB"/>
      </w:rPr>
      <w:t>Regsitered Charity</w:t>
    </w:r>
    <w:r w:rsidR="00BB4D5A">
      <w:rPr>
        <w:rFonts w:eastAsia="Calibri" w:cs="Calibri"/>
        <w:noProof/>
        <w:sz w:val="20"/>
        <w:szCs w:val="20"/>
        <w:lang w:eastAsia="en-GB"/>
      </w:rPr>
      <w:t xml:space="preserve"> No.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</w:t>
    </w:r>
    <w:r>
      <w:rPr>
        <w:rFonts w:eastAsia="Calibri" w:cs="Calibri"/>
        <w:noProof/>
        <w:sz w:val="20"/>
        <w:szCs w:val="20"/>
        <w:lang w:eastAsia="en-GB"/>
      </w:rPr>
      <w:t>–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1062144</w:t>
    </w:r>
    <w:r>
      <w:rPr>
        <w:rFonts w:eastAsia="Calibri" w:cs="Calibri"/>
        <w:noProof/>
        <w:sz w:val="20"/>
        <w:szCs w:val="20"/>
        <w:lang w:eastAsia="en-GB"/>
      </w:rPr>
      <w:t xml:space="preserve"> </w:t>
    </w:r>
  </w:p>
  <w:p w14:paraId="20658276" w14:textId="77777777" w:rsidR="00BB4D5A" w:rsidRDefault="00171C38" w:rsidP="00BB4D5A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>Cwmni Cofrestredig Cyfyngedig drwy Warant</w:t>
    </w:r>
    <w:r w:rsidR="00BB4D5A">
      <w:rPr>
        <w:rFonts w:eastAsia="Calibri" w:cs="Calibri"/>
        <w:noProof/>
        <w:sz w:val="20"/>
        <w:szCs w:val="20"/>
        <w:lang w:eastAsia="en-GB"/>
      </w:rPr>
      <w:t xml:space="preserve"> 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</w:t>
    </w:r>
    <w:r>
      <w:rPr>
        <w:rFonts w:eastAsia="Calibri" w:cs="Calibri"/>
        <w:noProof/>
        <w:sz w:val="20"/>
        <w:szCs w:val="20"/>
        <w:lang w:eastAsia="en-GB"/>
      </w:rPr>
      <w:t>/</w:t>
    </w:r>
    <w:r w:rsidR="00BB4D5A">
      <w:rPr>
        <w:rFonts w:eastAsia="Calibri" w:cs="Calibri"/>
        <w:noProof/>
        <w:sz w:val="20"/>
        <w:szCs w:val="20"/>
        <w:lang w:eastAsia="en-GB"/>
      </w:rPr>
      <w:t xml:space="preserve"> </w:t>
    </w:r>
    <w:r w:rsidRPr="00171C38">
      <w:rPr>
        <w:rFonts w:eastAsia="Calibri" w:cs="Calibri"/>
        <w:noProof/>
        <w:sz w:val="20"/>
        <w:szCs w:val="20"/>
        <w:lang w:eastAsia="en-GB"/>
      </w:rPr>
      <w:t>Company Limited by Guarantee – 3348742</w:t>
    </w:r>
  </w:p>
  <w:p w14:paraId="61E38815" w14:textId="01BF3BCB" w:rsidR="00171C38" w:rsidRDefault="00171C38" w:rsidP="00BB4D5A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>Wedi’i gofrestru yng Nghymru</w:t>
    </w:r>
    <w:r>
      <w:rPr>
        <w:rFonts w:eastAsia="Calibri" w:cs="Calibri"/>
        <w:noProof/>
        <w:sz w:val="20"/>
        <w:szCs w:val="20"/>
        <w:lang w:eastAsia="en-GB"/>
      </w:rPr>
      <w:t xml:space="preserve"> / </w:t>
    </w:r>
    <w:r w:rsidRPr="00171C38">
      <w:rPr>
        <w:rFonts w:eastAsia="Calibri" w:cs="Calibri"/>
        <w:noProof/>
        <w:sz w:val="20"/>
        <w:szCs w:val="20"/>
        <w:lang w:eastAsia="en-GB"/>
      </w:rPr>
      <w:t>Registered in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64107" w14:textId="77777777" w:rsidR="005D3168" w:rsidRDefault="005D3168" w:rsidP="006E1744">
      <w:pPr>
        <w:spacing w:after="0" w:line="240" w:lineRule="auto"/>
      </w:pPr>
      <w:r>
        <w:separator/>
      </w:r>
    </w:p>
  </w:footnote>
  <w:footnote w:type="continuationSeparator" w:id="0">
    <w:p w14:paraId="330062D3" w14:textId="77777777" w:rsidR="005D3168" w:rsidRDefault="005D3168" w:rsidP="006E1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D033" w14:textId="150C6B5B" w:rsidR="006E1744" w:rsidRDefault="0064681E" w:rsidP="006E1744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23890DCC" wp14:editId="5872169F">
          <wp:simplePos x="0" y="0"/>
          <wp:positionH relativeFrom="column">
            <wp:posOffset>1987550</wp:posOffset>
          </wp:positionH>
          <wp:positionV relativeFrom="paragraph">
            <wp:posOffset>-342265</wp:posOffset>
          </wp:positionV>
          <wp:extent cx="1765300" cy="1765300"/>
          <wp:effectExtent l="0" t="0" r="6350" b="6350"/>
          <wp:wrapNone/>
          <wp:docPr id="9" name="Picture 9" descr="Diagram,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Diagram,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74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BB1488" wp14:editId="5148269E">
              <wp:simplePos x="0" y="0"/>
              <wp:positionH relativeFrom="column">
                <wp:posOffset>3689350</wp:posOffset>
              </wp:positionH>
              <wp:positionV relativeFrom="paragraph">
                <wp:posOffset>-252730</wp:posOffset>
              </wp:positionV>
              <wp:extent cx="2774950" cy="1676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0" cy="167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BC013" w14:textId="77777777" w:rsidR="00C67901" w:rsidRPr="00C67901" w:rsidRDefault="00C67901" w:rsidP="006E1744">
                          <w:pPr>
                            <w:jc w:val="right"/>
                            <w:rPr>
                              <w:color w:val="800080"/>
                              <w:sz w:val="28"/>
                              <w:szCs w:val="28"/>
                            </w:rPr>
                          </w:pPr>
                          <w:r w:rsidRPr="00C67901">
                            <w:rPr>
                              <w:color w:val="800080"/>
                              <w:sz w:val="28"/>
                              <w:szCs w:val="28"/>
                            </w:rPr>
                            <w:t>The Community Centres</w:t>
                          </w:r>
                        </w:p>
                        <w:p w14:paraId="1C417A1F" w14:textId="6C24792F" w:rsidR="006E1744" w:rsidRPr="00C67901" w:rsidRDefault="006E1744" w:rsidP="006E1744">
                          <w:pPr>
                            <w:jc w:val="right"/>
                            <w:rPr>
                              <w:color w:val="800080"/>
                              <w:sz w:val="28"/>
                              <w:szCs w:val="28"/>
                            </w:rPr>
                          </w:pPr>
                          <w:r w:rsidRPr="00C67901">
                            <w:rPr>
                              <w:color w:val="800080"/>
                              <w:sz w:val="28"/>
                              <w:szCs w:val="28"/>
                            </w:rPr>
                            <w:t>Network</w:t>
                          </w:r>
                        </w:p>
                        <w:p w14:paraId="1433F5F8" w14:textId="3D95CBD7" w:rsidR="006E1744" w:rsidRPr="00C67901" w:rsidRDefault="00C67901" w:rsidP="006E1744">
                          <w:pPr>
                            <w:jc w:val="right"/>
                            <w:rPr>
                              <w:color w:val="800080"/>
                              <w:sz w:val="24"/>
                              <w:szCs w:val="24"/>
                            </w:rPr>
                          </w:pPr>
                          <w:r w:rsidRPr="00C67901">
                            <w:rPr>
                              <w:color w:val="800080"/>
                              <w:sz w:val="24"/>
                              <w:szCs w:val="24"/>
                            </w:rPr>
                            <w:t>Facilitated by</w:t>
                          </w:r>
                          <w:r w:rsidR="006E1744" w:rsidRPr="00C67901">
                            <w:rPr>
                              <w:color w:val="800080"/>
                              <w:sz w:val="24"/>
                              <w:szCs w:val="24"/>
                            </w:rPr>
                            <w:t xml:space="preserve"> CAVS</w:t>
                          </w:r>
                        </w:p>
                        <w:p w14:paraId="286FD761" w14:textId="77777777" w:rsidR="006E1744" w:rsidRDefault="006E1744" w:rsidP="006E1744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B14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0.5pt;margin-top:-19.9pt;width:218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" filled="f" stroked="f" strokeweight=".5pt">
              <v:textbox>
                <w:txbxContent>
                  <w:p w14:paraId="429BC013" w14:textId="77777777" w:rsidR="00C67901" w:rsidRPr="00C67901" w:rsidRDefault="00C67901" w:rsidP="006E1744">
                    <w:pPr>
                      <w:jc w:val="right"/>
                      <w:rPr>
                        <w:color w:val="800080"/>
                        <w:sz w:val="28"/>
                        <w:szCs w:val="28"/>
                      </w:rPr>
                    </w:pPr>
                    <w:r w:rsidRPr="00C67901">
                      <w:rPr>
                        <w:color w:val="800080"/>
                        <w:sz w:val="28"/>
                        <w:szCs w:val="28"/>
                      </w:rPr>
                      <w:t>The Community Centres</w:t>
                    </w:r>
                  </w:p>
                  <w:p w14:paraId="1C417A1F" w14:textId="6C24792F" w:rsidR="006E1744" w:rsidRPr="00C67901" w:rsidRDefault="006E1744" w:rsidP="006E1744">
                    <w:pPr>
                      <w:jc w:val="right"/>
                      <w:rPr>
                        <w:color w:val="800080"/>
                        <w:sz w:val="28"/>
                        <w:szCs w:val="28"/>
                      </w:rPr>
                    </w:pPr>
                    <w:r w:rsidRPr="00C67901">
                      <w:rPr>
                        <w:color w:val="800080"/>
                        <w:sz w:val="28"/>
                        <w:szCs w:val="28"/>
                      </w:rPr>
                      <w:t>Network</w:t>
                    </w:r>
                  </w:p>
                  <w:p w14:paraId="1433F5F8" w14:textId="3D95CBD7" w:rsidR="006E1744" w:rsidRPr="00C67901" w:rsidRDefault="00C67901" w:rsidP="006E1744">
                    <w:pPr>
                      <w:jc w:val="right"/>
                      <w:rPr>
                        <w:color w:val="800080"/>
                        <w:sz w:val="24"/>
                        <w:szCs w:val="24"/>
                      </w:rPr>
                    </w:pPr>
                    <w:r w:rsidRPr="00C67901">
                      <w:rPr>
                        <w:color w:val="800080"/>
                        <w:sz w:val="24"/>
                        <w:szCs w:val="24"/>
                      </w:rPr>
                      <w:t>Facilitated by</w:t>
                    </w:r>
                    <w:r w:rsidR="006E1744" w:rsidRPr="00C67901">
                      <w:rPr>
                        <w:color w:val="800080"/>
                        <w:sz w:val="24"/>
                        <w:szCs w:val="24"/>
                      </w:rPr>
                      <w:t xml:space="preserve"> CAVS</w:t>
                    </w:r>
                  </w:p>
                  <w:p w14:paraId="286FD761" w14:textId="77777777" w:rsidR="006E1744" w:rsidRDefault="006E1744" w:rsidP="006E1744">
                    <w:pPr>
                      <w:jc w:val="right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E17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FE49A0" wp14:editId="16F8F63F">
              <wp:simplePos x="0" y="0"/>
              <wp:positionH relativeFrom="column">
                <wp:posOffset>-692150</wp:posOffset>
              </wp:positionH>
              <wp:positionV relativeFrom="paragraph">
                <wp:posOffset>-252730</wp:posOffset>
              </wp:positionV>
              <wp:extent cx="2533650" cy="1739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173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F690FD" w14:textId="257FBF74" w:rsidR="006E1744" w:rsidRPr="00C67901" w:rsidRDefault="006E1744" w:rsidP="006E1744">
                          <w:pPr>
                            <w:rPr>
                              <w:color w:val="006666"/>
                              <w:sz w:val="28"/>
                              <w:szCs w:val="28"/>
                            </w:rPr>
                          </w:pPr>
                          <w:r w:rsidRPr="00C67901">
                            <w:rPr>
                              <w:color w:val="006666"/>
                              <w:sz w:val="28"/>
                              <w:szCs w:val="28"/>
                            </w:rPr>
                            <w:t>R</w:t>
                          </w:r>
                          <w:r w:rsidR="00BB4D5A" w:rsidRPr="00C67901">
                            <w:rPr>
                              <w:color w:val="006666"/>
                              <w:sz w:val="28"/>
                              <w:szCs w:val="28"/>
                            </w:rPr>
                            <w:t>h</w:t>
                          </w:r>
                          <w:r w:rsidRPr="00C67901">
                            <w:rPr>
                              <w:color w:val="006666"/>
                              <w:sz w:val="28"/>
                              <w:szCs w:val="28"/>
                            </w:rPr>
                            <w:t xml:space="preserve">wydwaith </w:t>
                          </w:r>
                          <w:r w:rsidR="00C67901" w:rsidRPr="00C67901">
                            <w:rPr>
                              <w:color w:val="006666"/>
                              <w:sz w:val="28"/>
                              <w:szCs w:val="28"/>
                            </w:rPr>
                            <w:t>Canolfannau Cymunedol</w:t>
                          </w:r>
                        </w:p>
                        <w:p w14:paraId="55A855D3" w14:textId="3495D27C" w:rsidR="006E1744" w:rsidRPr="00C67901" w:rsidRDefault="00C67901" w:rsidP="006E1744">
                          <w:pPr>
                            <w:rPr>
                              <w:color w:val="006666"/>
                              <w:sz w:val="24"/>
                              <w:szCs w:val="24"/>
                            </w:rPr>
                          </w:pPr>
                          <w:r w:rsidRPr="00C67901">
                            <w:rPr>
                              <w:color w:val="006666"/>
                              <w:sz w:val="24"/>
                              <w:szCs w:val="24"/>
                            </w:rPr>
                            <w:t>Hwyluswyd gan CAVS</w:t>
                          </w:r>
                        </w:p>
                        <w:p w14:paraId="08A99570" w14:textId="77777777" w:rsidR="006E174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CD6A4BB" w14:textId="77777777" w:rsidR="006E1744" w:rsidRPr="00401DB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E49A0" id="Text Box 2" o:spid="_x0000_s1027" type="#_x0000_t202" style="position:absolute;margin-left:-54.5pt;margin-top:-19.9pt;width:199.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" filled="f" stroked="f" strokeweight=".5pt">
              <v:textbox>
                <w:txbxContent>
                  <w:p w14:paraId="13F690FD" w14:textId="257FBF74" w:rsidR="006E1744" w:rsidRPr="00C67901" w:rsidRDefault="006E1744" w:rsidP="006E1744">
                    <w:pPr>
                      <w:rPr>
                        <w:color w:val="006666"/>
                        <w:sz w:val="28"/>
                        <w:szCs w:val="28"/>
                      </w:rPr>
                    </w:pPr>
                    <w:r w:rsidRPr="00C67901">
                      <w:rPr>
                        <w:color w:val="006666"/>
                        <w:sz w:val="28"/>
                        <w:szCs w:val="28"/>
                      </w:rPr>
                      <w:t>R</w:t>
                    </w:r>
                    <w:r w:rsidR="00BB4D5A" w:rsidRPr="00C67901">
                      <w:rPr>
                        <w:color w:val="006666"/>
                        <w:sz w:val="28"/>
                        <w:szCs w:val="28"/>
                      </w:rPr>
                      <w:t>h</w:t>
                    </w:r>
                    <w:r w:rsidRPr="00C67901">
                      <w:rPr>
                        <w:color w:val="006666"/>
                        <w:sz w:val="28"/>
                        <w:szCs w:val="28"/>
                      </w:rPr>
                      <w:t xml:space="preserve">wydwaith </w:t>
                    </w:r>
                    <w:r w:rsidR="00C67901" w:rsidRPr="00C67901">
                      <w:rPr>
                        <w:color w:val="006666"/>
                        <w:sz w:val="28"/>
                        <w:szCs w:val="28"/>
                      </w:rPr>
                      <w:t>Canolfannau Cymunedol</w:t>
                    </w:r>
                  </w:p>
                  <w:p w14:paraId="55A855D3" w14:textId="3495D27C" w:rsidR="006E1744" w:rsidRPr="00C67901" w:rsidRDefault="00C67901" w:rsidP="006E1744">
                    <w:pPr>
                      <w:rPr>
                        <w:color w:val="006666"/>
                        <w:sz w:val="24"/>
                        <w:szCs w:val="24"/>
                      </w:rPr>
                    </w:pPr>
                    <w:r w:rsidRPr="00C67901">
                      <w:rPr>
                        <w:color w:val="006666"/>
                        <w:sz w:val="24"/>
                        <w:szCs w:val="24"/>
                      </w:rPr>
                      <w:t>Hwyluswyd gan CAVS</w:t>
                    </w:r>
                  </w:p>
                  <w:p w14:paraId="08A99570" w14:textId="77777777" w:rsidR="006E1744" w:rsidRDefault="006E1744" w:rsidP="006E1744">
                    <w:pPr>
                      <w:rPr>
                        <w:sz w:val="24"/>
                        <w:szCs w:val="24"/>
                      </w:rPr>
                    </w:pPr>
                  </w:p>
                  <w:p w14:paraId="6CD6A4BB" w14:textId="77777777" w:rsidR="006E1744" w:rsidRPr="00401DB4" w:rsidRDefault="006E1744" w:rsidP="006E1744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E31"/>
    <w:multiLevelType w:val="multilevel"/>
    <w:tmpl w:val="4CB4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844F4"/>
    <w:multiLevelType w:val="hybridMultilevel"/>
    <w:tmpl w:val="9DB6D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85F8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3" w15:restartNumberingAfterBreak="0">
    <w:nsid w:val="06F81049"/>
    <w:multiLevelType w:val="hybridMultilevel"/>
    <w:tmpl w:val="E9FAE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42BCF"/>
    <w:multiLevelType w:val="hybridMultilevel"/>
    <w:tmpl w:val="7456A1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445A6"/>
    <w:multiLevelType w:val="hybridMultilevel"/>
    <w:tmpl w:val="43E62F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CC2BDB"/>
    <w:multiLevelType w:val="multilevel"/>
    <w:tmpl w:val="59B0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0A0B03"/>
    <w:multiLevelType w:val="hybridMultilevel"/>
    <w:tmpl w:val="3C46C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070681"/>
    <w:multiLevelType w:val="hybridMultilevel"/>
    <w:tmpl w:val="699CF1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406705"/>
    <w:multiLevelType w:val="hybridMultilevel"/>
    <w:tmpl w:val="0C22EE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AD1940"/>
    <w:multiLevelType w:val="hybridMultilevel"/>
    <w:tmpl w:val="46CA3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4F2281"/>
    <w:multiLevelType w:val="hybridMultilevel"/>
    <w:tmpl w:val="E84C3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25DF7"/>
    <w:multiLevelType w:val="hybridMultilevel"/>
    <w:tmpl w:val="25B284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523D18"/>
    <w:multiLevelType w:val="hybridMultilevel"/>
    <w:tmpl w:val="2902A8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053F5"/>
    <w:multiLevelType w:val="hybridMultilevel"/>
    <w:tmpl w:val="8AB4B0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8659E0"/>
    <w:multiLevelType w:val="hybridMultilevel"/>
    <w:tmpl w:val="7CD697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D7555C"/>
    <w:multiLevelType w:val="hybridMultilevel"/>
    <w:tmpl w:val="7714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2764E"/>
    <w:multiLevelType w:val="hybridMultilevel"/>
    <w:tmpl w:val="A648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76739"/>
    <w:multiLevelType w:val="multilevel"/>
    <w:tmpl w:val="6176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8F4E73"/>
    <w:multiLevelType w:val="hybridMultilevel"/>
    <w:tmpl w:val="735E5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D7745"/>
    <w:multiLevelType w:val="hybridMultilevel"/>
    <w:tmpl w:val="C6CC25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6D51C8"/>
    <w:multiLevelType w:val="multilevel"/>
    <w:tmpl w:val="6F2E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5F165D"/>
    <w:multiLevelType w:val="hybridMultilevel"/>
    <w:tmpl w:val="5BE6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F2FFF"/>
    <w:multiLevelType w:val="hybridMultilevel"/>
    <w:tmpl w:val="FB3A6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70772"/>
    <w:multiLevelType w:val="hybridMultilevel"/>
    <w:tmpl w:val="C5D6524A"/>
    <w:lvl w:ilvl="0" w:tplc="9BEC2974">
      <w:start w:val="157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32E3"/>
    <w:multiLevelType w:val="hybridMultilevel"/>
    <w:tmpl w:val="BF4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E1831"/>
    <w:multiLevelType w:val="hybridMultilevel"/>
    <w:tmpl w:val="AEA8D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887F93"/>
    <w:multiLevelType w:val="hybridMultilevel"/>
    <w:tmpl w:val="551A5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EF0758"/>
    <w:multiLevelType w:val="multilevel"/>
    <w:tmpl w:val="EF0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8B2358"/>
    <w:multiLevelType w:val="hybridMultilevel"/>
    <w:tmpl w:val="5E7AEF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CD2941"/>
    <w:multiLevelType w:val="hybridMultilevel"/>
    <w:tmpl w:val="FBB86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340560"/>
    <w:multiLevelType w:val="hybridMultilevel"/>
    <w:tmpl w:val="C7E665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A52952"/>
    <w:multiLevelType w:val="hybridMultilevel"/>
    <w:tmpl w:val="C6A8C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7"/>
  </w:num>
  <w:num w:numId="4">
    <w:abstractNumId w:val="31"/>
  </w:num>
  <w:num w:numId="5">
    <w:abstractNumId w:val="32"/>
  </w:num>
  <w:num w:numId="6">
    <w:abstractNumId w:val="11"/>
  </w:num>
  <w:num w:numId="7">
    <w:abstractNumId w:val="22"/>
  </w:num>
  <w:num w:numId="8">
    <w:abstractNumId w:val="25"/>
  </w:num>
  <w:num w:numId="9">
    <w:abstractNumId w:val="23"/>
  </w:num>
  <w:num w:numId="10">
    <w:abstractNumId w:val="27"/>
  </w:num>
  <w:num w:numId="11">
    <w:abstractNumId w:val="16"/>
  </w:num>
  <w:num w:numId="12">
    <w:abstractNumId w:val="3"/>
  </w:num>
  <w:num w:numId="13">
    <w:abstractNumId w:val="8"/>
  </w:num>
  <w:num w:numId="14">
    <w:abstractNumId w:val="26"/>
  </w:num>
  <w:num w:numId="15">
    <w:abstractNumId w:val="29"/>
  </w:num>
  <w:num w:numId="16">
    <w:abstractNumId w:val="1"/>
  </w:num>
  <w:num w:numId="17">
    <w:abstractNumId w:val="20"/>
  </w:num>
  <w:num w:numId="18">
    <w:abstractNumId w:val="19"/>
  </w:num>
  <w:num w:numId="19">
    <w:abstractNumId w:val="30"/>
  </w:num>
  <w:num w:numId="20">
    <w:abstractNumId w:val="21"/>
  </w:num>
  <w:num w:numId="21">
    <w:abstractNumId w:val="0"/>
  </w:num>
  <w:num w:numId="22">
    <w:abstractNumId w:val="28"/>
  </w:num>
  <w:num w:numId="23">
    <w:abstractNumId w:val="6"/>
  </w:num>
  <w:num w:numId="24">
    <w:abstractNumId w:val="18"/>
  </w:num>
  <w:num w:numId="25">
    <w:abstractNumId w:val="15"/>
  </w:num>
  <w:num w:numId="26">
    <w:abstractNumId w:val="13"/>
  </w:num>
  <w:num w:numId="27">
    <w:abstractNumId w:val="5"/>
  </w:num>
  <w:num w:numId="28">
    <w:abstractNumId w:val="10"/>
  </w:num>
  <w:num w:numId="29">
    <w:abstractNumId w:val="12"/>
  </w:num>
  <w:num w:numId="30">
    <w:abstractNumId w:val="9"/>
  </w:num>
  <w:num w:numId="31">
    <w:abstractNumId w:val="4"/>
  </w:num>
  <w:num w:numId="32">
    <w:abstractNumId w:val="1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BC3"/>
    <w:rsid w:val="000167AE"/>
    <w:rsid w:val="000656A4"/>
    <w:rsid w:val="00074708"/>
    <w:rsid w:val="000833E2"/>
    <w:rsid w:val="000A17A6"/>
    <w:rsid w:val="000A65E4"/>
    <w:rsid w:val="000B66F9"/>
    <w:rsid w:val="000C348F"/>
    <w:rsid w:val="000D005D"/>
    <w:rsid w:val="000F37CD"/>
    <w:rsid w:val="001412F0"/>
    <w:rsid w:val="00145CD0"/>
    <w:rsid w:val="00150297"/>
    <w:rsid w:val="0015338D"/>
    <w:rsid w:val="00171C38"/>
    <w:rsid w:val="00174319"/>
    <w:rsid w:val="00195574"/>
    <w:rsid w:val="001A4045"/>
    <w:rsid w:val="001A6EE7"/>
    <w:rsid w:val="001B19B1"/>
    <w:rsid w:val="001D70CA"/>
    <w:rsid w:val="0020095E"/>
    <w:rsid w:val="002026B3"/>
    <w:rsid w:val="00214255"/>
    <w:rsid w:val="0024425D"/>
    <w:rsid w:val="00255896"/>
    <w:rsid w:val="00257C4A"/>
    <w:rsid w:val="00290B56"/>
    <w:rsid w:val="00295558"/>
    <w:rsid w:val="002A5190"/>
    <w:rsid w:val="002A7322"/>
    <w:rsid w:val="002D17BF"/>
    <w:rsid w:val="002D306B"/>
    <w:rsid w:val="002F1A98"/>
    <w:rsid w:val="002F7658"/>
    <w:rsid w:val="00324C4A"/>
    <w:rsid w:val="00327C50"/>
    <w:rsid w:val="00352C09"/>
    <w:rsid w:val="00362B68"/>
    <w:rsid w:val="00363C1F"/>
    <w:rsid w:val="00397BDC"/>
    <w:rsid w:val="003C728E"/>
    <w:rsid w:val="003D1AC3"/>
    <w:rsid w:val="003E5C08"/>
    <w:rsid w:val="0045676B"/>
    <w:rsid w:val="00456BFB"/>
    <w:rsid w:val="004716D2"/>
    <w:rsid w:val="00480608"/>
    <w:rsid w:val="004A5D24"/>
    <w:rsid w:val="004B2D23"/>
    <w:rsid w:val="004B378D"/>
    <w:rsid w:val="004C4C18"/>
    <w:rsid w:val="004D65E4"/>
    <w:rsid w:val="004E2AA7"/>
    <w:rsid w:val="004E2B97"/>
    <w:rsid w:val="00512FE3"/>
    <w:rsid w:val="00556714"/>
    <w:rsid w:val="00591092"/>
    <w:rsid w:val="005C0D9E"/>
    <w:rsid w:val="005D04A0"/>
    <w:rsid w:val="005D3168"/>
    <w:rsid w:val="0062581D"/>
    <w:rsid w:val="00636850"/>
    <w:rsid w:val="0064681E"/>
    <w:rsid w:val="00654E69"/>
    <w:rsid w:val="0065563E"/>
    <w:rsid w:val="0065691B"/>
    <w:rsid w:val="00656AE1"/>
    <w:rsid w:val="00667104"/>
    <w:rsid w:val="006713EE"/>
    <w:rsid w:val="006833FA"/>
    <w:rsid w:val="00692BB4"/>
    <w:rsid w:val="006B77F9"/>
    <w:rsid w:val="006E1744"/>
    <w:rsid w:val="006F1856"/>
    <w:rsid w:val="006F282F"/>
    <w:rsid w:val="007475FD"/>
    <w:rsid w:val="00776A4A"/>
    <w:rsid w:val="00780461"/>
    <w:rsid w:val="007E1029"/>
    <w:rsid w:val="007E2D10"/>
    <w:rsid w:val="00810472"/>
    <w:rsid w:val="00860C46"/>
    <w:rsid w:val="00867E82"/>
    <w:rsid w:val="00875336"/>
    <w:rsid w:val="008A0919"/>
    <w:rsid w:val="008A4BCE"/>
    <w:rsid w:val="008B4424"/>
    <w:rsid w:val="008C5FBA"/>
    <w:rsid w:val="008C6FD7"/>
    <w:rsid w:val="008D6E8C"/>
    <w:rsid w:val="00951AF5"/>
    <w:rsid w:val="00956329"/>
    <w:rsid w:val="00961DEC"/>
    <w:rsid w:val="00972822"/>
    <w:rsid w:val="00994387"/>
    <w:rsid w:val="009E0804"/>
    <w:rsid w:val="009E0854"/>
    <w:rsid w:val="00A016D5"/>
    <w:rsid w:val="00A058B6"/>
    <w:rsid w:val="00A938D8"/>
    <w:rsid w:val="00AE2CAE"/>
    <w:rsid w:val="00B33248"/>
    <w:rsid w:val="00B46C44"/>
    <w:rsid w:val="00B55A35"/>
    <w:rsid w:val="00B73E41"/>
    <w:rsid w:val="00B86746"/>
    <w:rsid w:val="00B95950"/>
    <w:rsid w:val="00BA2AF3"/>
    <w:rsid w:val="00BB4D5A"/>
    <w:rsid w:val="00BE6564"/>
    <w:rsid w:val="00BE6E58"/>
    <w:rsid w:val="00C16991"/>
    <w:rsid w:val="00C50C98"/>
    <w:rsid w:val="00C66CA1"/>
    <w:rsid w:val="00C67901"/>
    <w:rsid w:val="00C7613C"/>
    <w:rsid w:val="00C77F77"/>
    <w:rsid w:val="00C974A4"/>
    <w:rsid w:val="00CB7347"/>
    <w:rsid w:val="00CC5361"/>
    <w:rsid w:val="00CF351B"/>
    <w:rsid w:val="00CF440D"/>
    <w:rsid w:val="00D11B3C"/>
    <w:rsid w:val="00D20E56"/>
    <w:rsid w:val="00D30F11"/>
    <w:rsid w:val="00D73B65"/>
    <w:rsid w:val="00D800D7"/>
    <w:rsid w:val="00D907E3"/>
    <w:rsid w:val="00D96841"/>
    <w:rsid w:val="00DB4E09"/>
    <w:rsid w:val="00DD0B51"/>
    <w:rsid w:val="00DE1D48"/>
    <w:rsid w:val="00E5006D"/>
    <w:rsid w:val="00E53154"/>
    <w:rsid w:val="00E573F6"/>
    <w:rsid w:val="00EA59D9"/>
    <w:rsid w:val="00EB7C42"/>
    <w:rsid w:val="00EC712F"/>
    <w:rsid w:val="00EE2A9F"/>
    <w:rsid w:val="00EE5E0E"/>
    <w:rsid w:val="00EF3DD1"/>
    <w:rsid w:val="00EF42CD"/>
    <w:rsid w:val="00F20AF0"/>
    <w:rsid w:val="00F26532"/>
    <w:rsid w:val="00F760F5"/>
    <w:rsid w:val="00F815A2"/>
    <w:rsid w:val="00F82BC3"/>
    <w:rsid w:val="00F84D67"/>
    <w:rsid w:val="00FB2D38"/>
    <w:rsid w:val="00FC5AA0"/>
    <w:rsid w:val="00FD0281"/>
    <w:rsid w:val="00FE3159"/>
    <w:rsid w:val="00FF399A"/>
    <w:rsid w:val="00FF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1F19D"/>
  <w15:chartTrackingRefBased/>
  <w15:docId w15:val="{DB3CC181-ABFA-426B-A640-012D22C20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2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5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744"/>
  </w:style>
  <w:style w:type="paragraph" w:styleId="Footer">
    <w:name w:val="footer"/>
    <w:basedOn w:val="Normal"/>
    <w:link w:val="FooterChar"/>
    <w:uiPriority w:val="99"/>
    <w:unhideWhenUsed/>
    <w:rsid w:val="006E1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744"/>
  </w:style>
  <w:style w:type="table" w:styleId="TableGrid">
    <w:name w:val="Table Grid"/>
    <w:basedOn w:val="TableNormal"/>
    <w:uiPriority w:val="39"/>
    <w:rsid w:val="00F82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2B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257C4A"/>
    <w:pPr>
      <w:ind w:left="720"/>
      <w:contextualSpacing/>
    </w:pPr>
  </w:style>
  <w:style w:type="character" w:customStyle="1" w:styleId="jsgrdq">
    <w:name w:val="jsgrdq"/>
    <w:basedOn w:val="DefaultParagraphFont"/>
    <w:rsid w:val="00F760F5"/>
  </w:style>
  <w:style w:type="paragraph" w:customStyle="1" w:styleId="04xlpa">
    <w:name w:val="_04xlpa"/>
    <w:basedOn w:val="Normal"/>
    <w:rsid w:val="00F7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Contents">
    <w:name w:val="Table Contents"/>
    <w:basedOn w:val="Normal"/>
    <w:rsid w:val="00636850"/>
    <w:pPr>
      <w:widowControl w:val="0"/>
      <w:suppressLineNumbers/>
      <w:suppressAutoHyphens/>
      <w:spacing w:after="0" w:line="240" w:lineRule="auto"/>
    </w:pPr>
    <w:rPr>
      <w:rFonts w:ascii="DejaVu Sans" w:eastAsia="WenQuanYi Micro Hei" w:hAnsi="DejaVu Sans" w:cs="FreeSans"/>
      <w:kern w:val="2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636850"/>
    <w:rPr>
      <w:color w:val="0563C1" w:themeColor="hyperlink"/>
      <w:u w:val="single"/>
    </w:rPr>
  </w:style>
  <w:style w:type="character" w:customStyle="1" w:styleId="slds-grid">
    <w:name w:val="slds-grid"/>
    <w:basedOn w:val="DefaultParagraphFont"/>
    <w:rsid w:val="0065563E"/>
  </w:style>
  <w:style w:type="character" w:customStyle="1" w:styleId="slds-truncate">
    <w:name w:val="slds-truncate"/>
    <w:basedOn w:val="DefaultParagraphFont"/>
    <w:rsid w:val="0065563E"/>
  </w:style>
  <w:style w:type="character" w:customStyle="1" w:styleId="slds-assistive-text">
    <w:name w:val="slds-assistive-text"/>
    <w:basedOn w:val="DefaultParagraphFont"/>
    <w:rsid w:val="0065563E"/>
  </w:style>
  <w:style w:type="character" w:styleId="UnresolvedMention">
    <w:name w:val="Unresolved Mention"/>
    <w:basedOn w:val="DefaultParagraphFont"/>
    <w:uiPriority w:val="99"/>
    <w:semiHidden/>
    <w:unhideWhenUsed/>
    <w:rsid w:val="008C6F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684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56AE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0A65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LaugharneMemorialHall" TargetMode="External"/><Relationship Id="rId21" Type="http://schemas.openxmlformats.org/officeDocument/2006/relationships/hyperlink" Target="https://www.facebook.com/groups/829492623851270" TargetMode="External"/><Relationship Id="rId42" Type="http://schemas.openxmlformats.org/officeDocument/2006/relationships/oleObject" Target="embeddings/oleObject2.bin"/><Relationship Id="rId47" Type="http://schemas.openxmlformats.org/officeDocument/2006/relationships/image" Target="media/image7.emf"/><Relationship Id="rId63" Type="http://schemas.openxmlformats.org/officeDocument/2006/relationships/image" Target="media/image11.png"/><Relationship Id="rId68" Type="http://schemas.openxmlformats.org/officeDocument/2006/relationships/image" Target="media/image14.png"/><Relationship Id="rId16" Type="http://schemas.openxmlformats.org/officeDocument/2006/relationships/hyperlink" Target="https://www.facebook.com/groups/350113915084673" TargetMode="External"/><Relationship Id="rId11" Type="http://schemas.openxmlformats.org/officeDocument/2006/relationships/hyperlink" Target="https://cavs.org.uk/engagement/community-centres-network/" TargetMode="External"/><Relationship Id="rId24" Type="http://schemas.openxmlformats.org/officeDocument/2006/relationships/hyperlink" Target="https://www.facebook.com/groups/110353282637777" TargetMode="External"/><Relationship Id="rId32" Type="http://schemas.openxmlformats.org/officeDocument/2006/relationships/hyperlink" Target="https://www.carmarthenshire.gov.wales/home/council-democracy/consultation-performance/current-consultations/assessment-of-well-being/" TargetMode="External"/><Relationship Id="rId37" Type="http://schemas.openxmlformats.org/officeDocument/2006/relationships/image" Target="media/image2.png"/><Relationship Id="rId40" Type="http://schemas.openxmlformats.org/officeDocument/2006/relationships/hyperlink" Target="mailto:RJRichards@carmarthenshire.gov.uk" TargetMode="External"/><Relationship Id="rId45" Type="http://schemas.openxmlformats.org/officeDocument/2006/relationships/image" Target="media/image5.png"/><Relationship Id="rId53" Type="http://schemas.openxmlformats.org/officeDocument/2006/relationships/hyperlink" Target="https://forms.office.com/r/enEwwD4JQ7" TargetMode="External"/><Relationship Id="rId58" Type="http://schemas.openxmlformats.org/officeDocument/2006/relationships/hyperlink" Target="https://cavs.org.uk/engagement/community-centres-network/" TargetMode="External"/><Relationship Id="rId66" Type="http://schemas.openxmlformats.org/officeDocument/2006/relationships/image" Target="media/image13.png"/><Relationship Id="rId74" Type="http://schemas.openxmlformats.org/officeDocument/2006/relationships/hyperlink" Target="https://www.carmarthenshirehalls.org.uk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9.png"/><Relationship Id="rId19" Type="http://schemas.openxmlformats.org/officeDocument/2006/relationships/hyperlink" Target="https://www.facebook.com/Capel-Dewi-Community-Association-280614928984725" TargetMode="External"/><Relationship Id="rId14" Type="http://schemas.openxmlformats.org/officeDocument/2006/relationships/hyperlink" Target="https://cavs.org.uk/engagement/community-centres-network/" TargetMode="External"/><Relationship Id="rId22" Type="http://schemas.openxmlformats.org/officeDocument/2006/relationships/hyperlink" Target="https://www.churchinwales.org.uk/en/structure/church/3593/" TargetMode="External"/><Relationship Id="rId27" Type="http://schemas.openxmlformats.org/officeDocument/2006/relationships/hyperlink" Target="https://www.facebook.com/WhitlandMemorialHall" TargetMode="External"/><Relationship Id="rId30" Type="http://schemas.openxmlformats.org/officeDocument/2006/relationships/oleObject" Target="embeddings/oleObject1.bin"/><Relationship Id="rId35" Type="http://schemas.openxmlformats.org/officeDocument/2006/relationships/hyperlink" Target="https://www.sirgar.llyw.cymru/media/1226249/llesiant-sir-g%C3%A2r.pdf" TargetMode="External"/><Relationship Id="rId43" Type="http://schemas.openxmlformats.org/officeDocument/2006/relationships/hyperlink" Target="https://wcva.cymru/guidance-for-community-centres-reopening-in-wales/" TargetMode="External"/><Relationship Id="rId48" Type="http://schemas.openxmlformats.org/officeDocument/2006/relationships/package" Target="embeddings/Microsoft_Word_Document.docx"/><Relationship Id="rId56" Type="http://schemas.openxmlformats.org/officeDocument/2006/relationships/hyperlink" Target="https://cavs.org.uk/engagement/environment-network/" TargetMode="External"/><Relationship Id="rId64" Type="http://schemas.openxmlformats.org/officeDocument/2006/relationships/hyperlink" Target="https://www.facebook.com/groups/1090277581490231" TargetMode="External"/><Relationship Id="rId69" Type="http://schemas.openxmlformats.org/officeDocument/2006/relationships/image" Target="media/image15.pn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3.bin"/><Relationship Id="rId72" Type="http://schemas.openxmlformats.org/officeDocument/2006/relationships/hyperlink" Target="https://www.cysylltuacharedigrwydd.cymru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avs.org.uk/engagement/community-centres-network/" TargetMode="External"/><Relationship Id="rId17" Type="http://schemas.openxmlformats.org/officeDocument/2006/relationships/hyperlink" Target="https://www.facebook.com/pwerdy" TargetMode="External"/><Relationship Id="rId25" Type="http://schemas.openxmlformats.org/officeDocument/2006/relationships/hyperlink" Target="https://www.facebook.com/Neuaddllanddeusanthall" TargetMode="External"/><Relationship Id="rId33" Type="http://schemas.openxmlformats.org/officeDocument/2006/relationships/hyperlink" Target="https://www.youtube.com/watch?v=hGGIcqx_6jA" TargetMode="External"/><Relationship Id="rId38" Type="http://schemas.openxmlformats.org/officeDocument/2006/relationships/image" Target="media/image3.svg"/><Relationship Id="rId46" Type="http://schemas.openxmlformats.org/officeDocument/2006/relationships/image" Target="media/image6.png"/><Relationship Id="rId59" Type="http://schemas.openxmlformats.org/officeDocument/2006/relationships/hyperlink" Target="https://cavs.org.uk/volunteering/volunteering-for-organisations/cvon/" TargetMode="External"/><Relationship Id="rId67" Type="http://schemas.openxmlformats.org/officeDocument/2006/relationships/hyperlink" Target="https://www.facebook.com/groups/1103307530047266" TargetMode="External"/><Relationship Id="rId20" Type="http://schemas.openxmlformats.org/officeDocument/2006/relationships/hyperlink" Target="https://www.facebook.com/LlanelliMind1" TargetMode="External"/><Relationship Id="rId41" Type="http://schemas.openxmlformats.org/officeDocument/2006/relationships/image" Target="media/image4.emf"/><Relationship Id="rId54" Type="http://schemas.openxmlformats.org/officeDocument/2006/relationships/hyperlink" Target="https://cavs.org.uk/engagement/children-and-young-people-network/" TargetMode="External"/><Relationship Id="rId62" Type="http://schemas.openxmlformats.org/officeDocument/2006/relationships/image" Target="media/image10.png"/><Relationship Id="rId70" Type="http://schemas.openxmlformats.org/officeDocument/2006/relationships/hyperlink" Target="https://connectcarmarthenshire.org.uk/" TargetMode="External"/><Relationship Id="rId75" Type="http://schemas.openxmlformats.org/officeDocument/2006/relationships/hyperlink" Target="mailto:Jamie.horton@cavs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facebook.com/cwmamancentre" TargetMode="External"/><Relationship Id="rId23" Type="http://schemas.openxmlformats.org/officeDocument/2006/relationships/hyperlink" Target="https://www.facebook.com/pages/St.%20Peter's%20Civic%20Hall/190985240921516/" TargetMode="External"/><Relationship Id="rId28" Type="http://schemas.openxmlformats.org/officeDocument/2006/relationships/hyperlink" Target="http://www.trapvillagehall.com/" TargetMode="External"/><Relationship Id="rId36" Type="http://schemas.openxmlformats.org/officeDocument/2006/relationships/hyperlink" Target="https://www.carmarthenshire.gov.wales/media/1226250/wellbeing-in-carmarthenshire.pdf" TargetMode="External"/><Relationship Id="rId49" Type="http://schemas.openxmlformats.org/officeDocument/2006/relationships/hyperlink" Target="https://cavs.org.uk/engagement/infoengine/" TargetMode="External"/><Relationship Id="rId57" Type="http://schemas.openxmlformats.org/officeDocument/2006/relationships/hyperlink" Target="https://cavs.org.uk/engagement/carmarthenshire-food-network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sirgar.llyw.cymru/cartref/cyngor-a-democratiaeth/ymgynghori-a-pherfformiad/ymgynghoriadau-actif/asesiad-o-lesiant-lleol/" TargetMode="External"/><Relationship Id="rId44" Type="http://schemas.openxmlformats.org/officeDocument/2006/relationships/hyperlink" Target="https://wcva.cymru/cy/canllawiau-ar-gyfer-ailagor-canolfannau-cymunedol-yng-nghymru/" TargetMode="External"/><Relationship Id="rId52" Type="http://schemas.openxmlformats.org/officeDocument/2006/relationships/hyperlink" Target="mailto:susansmith@cccpartners.org.uk" TargetMode="External"/><Relationship Id="rId60" Type="http://schemas.openxmlformats.org/officeDocument/2006/relationships/hyperlink" Target="https://cavs.org.uk/" TargetMode="External"/><Relationship Id="rId65" Type="http://schemas.openxmlformats.org/officeDocument/2006/relationships/image" Target="media/image12.png"/><Relationship Id="rId73" Type="http://schemas.openxmlformats.org/officeDocument/2006/relationships/image" Target="media/image17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avs.org.uk/engagement/community-centres-network/" TargetMode="External"/><Relationship Id="rId18" Type="http://schemas.openxmlformats.org/officeDocument/2006/relationships/hyperlink" Target="https://www.facebook.com/cdcfa.webb" TargetMode="External"/><Relationship Id="rId39" Type="http://schemas.openxmlformats.org/officeDocument/2006/relationships/hyperlink" Target="mailto:LlinEvans@carmarthenshire.gov.uk" TargetMode="External"/><Relationship Id="rId34" Type="http://schemas.openxmlformats.org/officeDocument/2006/relationships/hyperlink" Target="https://www.youtube.com/watch?app=desktop&amp;v=RuYzNgUZi98" TargetMode="External"/><Relationship Id="rId50" Type="http://schemas.openxmlformats.org/officeDocument/2006/relationships/image" Target="media/image8.emf"/><Relationship Id="rId55" Type="http://schemas.openxmlformats.org/officeDocument/2006/relationships/hyperlink" Target="https://cavs.org.uk/engagement/health-and-well-being-network/" TargetMode="External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16.jpeg"/><Relationship Id="rId2" Type="http://schemas.openxmlformats.org/officeDocument/2006/relationships/customXml" Target="../customXml/item2.xml"/><Relationship Id="rId2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ieHorton\Desktop\covid19\Food%20Network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E2EF3C413044BB15E59AD7571518A" ma:contentTypeVersion="13" ma:contentTypeDescription="Create a new document." ma:contentTypeScope="" ma:versionID="a5d96f16bfd9c7470b117424b2ab419d">
  <xsd:schema xmlns:xsd="http://www.w3.org/2001/XMLSchema" xmlns:xs="http://www.w3.org/2001/XMLSchema" xmlns:p="http://schemas.microsoft.com/office/2006/metadata/properties" xmlns:ns2="1952b5f3-0321-4978-8235-85f88e7fb3f6" xmlns:ns3="aa09a6d1-53eb-4f86-a60b-314ad6ba5a2b" targetNamespace="http://schemas.microsoft.com/office/2006/metadata/properties" ma:root="true" ma:fieldsID="dfc014aa5c631785c0268b004f4fdb6a" ns2:_="" ns3:_="">
    <xsd:import namespace="1952b5f3-0321-4978-8235-85f88e7fb3f6"/>
    <xsd:import namespace="aa09a6d1-53eb-4f86-a60b-314ad6ba5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b5f3-0321-4978-8235-85f88e7fb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a6d1-53eb-4f86-a60b-314ad6ba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0FE4B-4BAB-4DD8-AF06-C2664E752A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5B1B34-81C5-4993-B050-2A28725C00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D43380-1B11-4144-9167-DCB5C36BA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2b5f3-0321-4978-8235-85f88e7fb3f6"/>
    <ds:schemaRef ds:uri="aa09a6d1-53eb-4f86-a60b-314ad6ba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CA135-91F8-4C43-8688-4DACA01D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1277</TotalTime>
  <Pages>9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Horton</dc:creator>
  <cp:keywords/>
  <dc:description/>
  <cp:lastModifiedBy>Jamie Horton</cp:lastModifiedBy>
  <cp:revision>22</cp:revision>
  <cp:lastPrinted>2021-08-12T21:28:00Z</cp:lastPrinted>
  <dcterms:created xsi:type="dcterms:W3CDTF">2021-08-11T20:19:00Z</dcterms:created>
  <dcterms:modified xsi:type="dcterms:W3CDTF">2021-09-01T20:06:00Z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0x0101000F0E2EF3C413044BB15E59AD7571518A</vt:lpwstr>
  </property>
</Properties>
</file>